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427" w:rsidRDefault="008E5427" w:rsidP="00A23DB6">
      <w:pPr>
        <w:spacing w:after="0"/>
        <w:ind w:left="0"/>
        <w:rPr>
          <w:rFonts w:asciiTheme="majorHAnsi" w:hAnsiTheme="majorHAnsi" w:cstheme="majorHAnsi"/>
        </w:rPr>
      </w:pPr>
    </w:p>
    <w:p w:rsidR="0069585C" w:rsidRPr="001D7D3D" w:rsidRDefault="0069585C" w:rsidP="0069585C">
      <w:pPr>
        <w:pStyle w:val="Heading1"/>
        <w:rPr>
          <w:rFonts w:cstheme="majorHAnsi"/>
          <w:i w:val="0"/>
        </w:rPr>
      </w:pPr>
      <w:r>
        <w:rPr>
          <w:rFonts w:cstheme="majorHAnsi"/>
          <w:i w:val="0"/>
        </w:rPr>
        <w:t>Board of Assessors</w:t>
      </w:r>
    </w:p>
    <w:p w:rsidR="0069585C" w:rsidRPr="001D7D3D" w:rsidRDefault="0069585C" w:rsidP="0069585C">
      <w:pPr>
        <w:pStyle w:val="Heading1"/>
        <w:rPr>
          <w:rFonts w:cstheme="majorHAnsi"/>
          <w:i w:val="0"/>
        </w:rPr>
      </w:pPr>
      <w:r w:rsidRPr="001D7D3D">
        <w:rPr>
          <w:rFonts w:cstheme="majorHAnsi"/>
          <w:i w:val="0"/>
        </w:rPr>
        <w:t xml:space="preserve">Meeting </w:t>
      </w:r>
      <w:r>
        <w:rPr>
          <w:rFonts w:cstheme="majorHAnsi"/>
          <w:i w:val="0"/>
        </w:rPr>
        <w:t>Minutes</w:t>
      </w:r>
    </w:p>
    <w:sdt>
      <w:sdtPr>
        <w:rPr>
          <w:rFonts w:asciiTheme="majorHAnsi" w:hAnsiTheme="majorHAnsi" w:cstheme="majorHAnsi"/>
          <w:b/>
        </w:rPr>
        <w:alias w:val="Date"/>
        <w:tag w:val="Date"/>
        <w:id w:val="-1015455478"/>
        <w:placeholder>
          <w:docPart w:val="11415693FD2F47718B1D6BA08C0879F7"/>
        </w:placeholder>
        <w:date w:fullDate="2026-05-21T00:00:00Z">
          <w:dateFormat w:val="MMMM d, yyyy"/>
          <w:lid w:val="en-US"/>
          <w:storeMappedDataAs w:val="dateTime"/>
          <w:calendar w:val="gregorian"/>
        </w:date>
      </w:sdtPr>
      <w:sdtEndPr/>
      <w:sdtContent>
        <w:p w:rsidR="0069585C" w:rsidRPr="00370B73" w:rsidRDefault="00FC3AC6" w:rsidP="0069585C">
          <w:pPr>
            <w:pStyle w:val="Heading2"/>
            <w:rPr>
              <w:rFonts w:asciiTheme="majorHAnsi" w:hAnsiTheme="majorHAnsi" w:cstheme="majorHAnsi"/>
              <w:b/>
            </w:rPr>
          </w:pPr>
          <w:r>
            <w:rPr>
              <w:rFonts w:asciiTheme="majorHAnsi" w:hAnsiTheme="majorHAnsi" w:cstheme="majorHAnsi"/>
              <w:b/>
            </w:rPr>
            <w:t>May 21</w:t>
          </w:r>
          <w:r w:rsidR="00D9160E">
            <w:rPr>
              <w:rFonts w:asciiTheme="majorHAnsi" w:hAnsiTheme="majorHAnsi" w:cstheme="majorHAnsi"/>
              <w:b/>
            </w:rPr>
            <w:t>, 2026</w:t>
          </w:r>
        </w:p>
      </w:sdtContent>
    </w:sdt>
    <w:p w:rsidR="0069585C" w:rsidRDefault="00FC3AC6" w:rsidP="0069585C">
      <w:pPr>
        <w:pStyle w:val="Heading2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9</w:t>
      </w:r>
      <w:r w:rsidR="00985DFE">
        <w:rPr>
          <w:rFonts w:asciiTheme="majorHAnsi" w:hAnsiTheme="majorHAnsi" w:cstheme="majorHAnsi"/>
          <w:b/>
        </w:rPr>
        <w:t>:3</w:t>
      </w:r>
      <w:r w:rsidR="007E4F52">
        <w:rPr>
          <w:rFonts w:asciiTheme="majorHAnsi" w:hAnsiTheme="majorHAnsi" w:cstheme="majorHAnsi"/>
          <w:b/>
        </w:rPr>
        <w:t xml:space="preserve">0 </w:t>
      </w:r>
      <w:r w:rsidR="003978FC">
        <w:rPr>
          <w:rFonts w:asciiTheme="majorHAnsi" w:hAnsiTheme="majorHAnsi" w:cstheme="majorHAnsi"/>
          <w:b/>
        </w:rPr>
        <w:t>A</w:t>
      </w:r>
      <w:r w:rsidR="00E9619B">
        <w:rPr>
          <w:rFonts w:asciiTheme="majorHAnsi" w:hAnsiTheme="majorHAnsi" w:cstheme="majorHAnsi"/>
          <w:b/>
        </w:rPr>
        <w:t>M</w:t>
      </w:r>
    </w:p>
    <w:p w:rsidR="005E7C5E" w:rsidRPr="00A23BB9" w:rsidRDefault="00957FF5" w:rsidP="00A23BB9">
      <w:pPr>
        <w:pStyle w:val="Heading2"/>
        <w:rPr>
          <w:rFonts w:asciiTheme="majorHAnsi" w:hAnsiTheme="majorHAnsi" w:cstheme="majorHAnsi"/>
          <w:b/>
          <w:sz w:val="22"/>
          <w:szCs w:val="22"/>
        </w:rPr>
      </w:pPr>
      <w:r w:rsidRPr="008C73D9">
        <w:rPr>
          <w:rFonts w:asciiTheme="majorHAnsi" w:hAnsiTheme="majorHAnsi" w:cstheme="majorHAnsi"/>
          <w:b/>
          <w:sz w:val="22"/>
          <w:szCs w:val="22"/>
        </w:rPr>
        <w:t xml:space="preserve">Central North </w:t>
      </w:r>
      <w:r w:rsidR="000A20BB" w:rsidRPr="008C73D9">
        <w:rPr>
          <w:rFonts w:asciiTheme="majorHAnsi" w:hAnsiTheme="majorHAnsi" w:cstheme="majorHAnsi"/>
          <w:b/>
          <w:sz w:val="22"/>
          <w:szCs w:val="22"/>
        </w:rPr>
        <w:t>Meeting</w:t>
      </w:r>
      <w:r w:rsidRPr="008C73D9">
        <w:rPr>
          <w:rFonts w:asciiTheme="majorHAnsi" w:hAnsiTheme="majorHAnsi" w:cstheme="majorHAnsi"/>
          <w:b/>
          <w:sz w:val="22"/>
          <w:szCs w:val="22"/>
        </w:rPr>
        <w:t xml:space="preserve"> Room</w:t>
      </w:r>
    </w:p>
    <w:p w:rsidR="0069585C" w:rsidRPr="008C73D9" w:rsidRDefault="0069585C" w:rsidP="00122419">
      <w:pPr>
        <w:spacing w:after="0"/>
        <w:ind w:left="0"/>
        <w:rPr>
          <w:rFonts w:asciiTheme="majorHAnsi" w:hAnsiTheme="majorHAnsi" w:cstheme="majorHAnsi"/>
          <w:sz w:val="22"/>
          <w:szCs w:val="22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In Attendance:</w:t>
      </w:r>
      <w:r w:rsidRPr="008C73D9">
        <w:rPr>
          <w:rFonts w:ascii="Arial" w:hAnsi="Arial" w:cs="Arial"/>
          <w:b/>
          <w:bCs/>
          <w:sz w:val="22"/>
          <w:szCs w:val="22"/>
        </w:rPr>
        <w:t xml:space="preserve">  </w:t>
      </w:r>
      <w:r w:rsidRPr="008C73D9">
        <w:rPr>
          <w:rFonts w:asciiTheme="majorHAnsi" w:hAnsiTheme="majorHAnsi" w:cstheme="majorHAnsi"/>
          <w:sz w:val="22"/>
          <w:szCs w:val="22"/>
        </w:rPr>
        <w:t xml:space="preserve">Board members </w:t>
      </w:r>
      <w:r w:rsidR="00307E83" w:rsidRPr="008C73D9">
        <w:rPr>
          <w:rFonts w:asciiTheme="majorHAnsi" w:hAnsiTheme="majorHAnsi" w:cstheme="majorHAnsi"/>
          <w:sz w:val="22"/>
          <w:szCs w:val="22"/>
        </w:rPr>
        <w:t>Randall Winters</w:t>
      </w:r>
      <w:r w:rsidR="00307E83">
        <w:rPr>
          <w:rFonts w:asciiTheme="majorHAnsi" w:hAnsiTheme="majorHAnsi" w:cstheme="majorHAnsi"/>
          <w:sz w:val="22"/>
          <w:szCs w:val="22"/>
        </w:rPr>
        <w:t>,</w:t>
      </w:r>
      <w:r w:rsidR="00307E83" w:rsidRPr="008C73D9">
        <w:rPr>
          <w:rFonts w:asciiTheme="majorHAnsi" w:hAnsiTheme="majorHAnsi" w:cstheme="majorHAnsi"/>
          <w:sz w:val="22"/>
          <w:szCs w:val="22"/>
        </w:rPr>
        <w:t xml:space="preserve"> </w:t>
      </w:r>
      <w:r w:rsidRPr="008C73D9">
        <w:rPr>
          <w:rFonts w:asciiTheme="majorHAnsi" w:hAnsiTheme="majorHAnsi" w:cstheme="majorHAnsi"/>
          <w:sz w:val="22"/>
          <w:szCs w:val="22"/>
        </w:rPr>
        <w:t>Joshua Ross</w:t>
      </w:r>
      <w:r w:rsidR="00957FF5" w:rsidRPr="008C73D9">
        <w:rPr>
          <w:rFonts w:asciiTheme="majorHAnsi" w:hAnsiTheme="majorHAnsi" w:cstheme="majorHAnsi"/>
          <w:sz w:val="22"/>
          <w:szCs w:val="22"/>
        </w:rPr>
        <w:t xml:space="preserve">, </w:t>
      </w:r>
      <w:r w:rsidR="001E3349">
        <w:rPr>
          <w:rFonts w:asciiTheme="majorHAnsi" w:hAnsiTheme="majorHAnsi" w:cstheme="majorHAnsi"/>
          <w:sz w:val="22"/>
          <w:szCs w:val="22"/>
        </w:rPr>
        <w:t>Sara Abbott, Assessor Erin Delaney</w:t>
      </w:r>
      <w:r w:rsidR="009C1B52">
        <w:rPr>
          <w:rFonts w:asciiTheme="majorHAnsi" w:hAnsiTheme="majorHAnsi" w:cstheme="majorHAnsi"/>
          <w:sz w:val="22"/>
          <w:szCs w:val="22"/>
        </w:rPr>
        <w:t xml:space="preserve"> and Asst. Assessor Jacquie </w:t>
      </w:r>
      <w:proofErr w:type="spellStart"/>
      <w:r w:rsidR="009C1B52">
        <w:rPr>
          <w:rFonts w:asciiTheme="majorHAnsi" w:hAnsiTheme="majorHAnsi" w:cstheme="majorHAnsi"/>
          <w:sz w:val="22"/>
          <w:szCs w:val="22"/>
        </w:rPr>
        <w:t>Berard</w:t>
      </w:r>
      <w:proofErr w:type="spellEnd"/>
    </w:p>
    <w:p w:rsidR="00122419" w:rsidRPr="008C73D9" w:rsidRDefault="00122419" w:rsidP="00122419">
      <w:pPr>
        <w:spacing w:after="0"/>
        <w:ind w:left="0"/>
        <w:rPr>
          <w:rFonts w:asciiTheme="majorHAnsi" w:hAnsiTheme="majorHAnsi" w:cstheme="majorHAnsi"/>
          <w:sz w:val="22"/>
          <w:szCs w:val="22"/>
        </w:rPr>
      </w:pP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Meeting Called to Order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8C73D9" w:rsidRPr="008C73D9" w:rsidRDefault="008C73D9" w:rsidP="005E7C5E">
      <w:pPr>
        <w:spacing w:after="0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proofErr w:type="gramStart"/>
      <w:r w:rsidR="00985DFE">
        <w:rPr>
          <w:rFonts w:ascii="Arial" w:hAnsi="Arial" w:cs="Arial"/>
          <w:sz w:val="22"/>
          <w:szCs w:val="22"/>
        </w:rPr>
        <w:t>Winters</w:t>
      </w:r>
      <w:proofErr w:type="gramEnd"/>
      <w:r w:rsidRPr="008C73D9">
        <w:rPr>
          <w:rFonts w:ascii="Arial" w:hAnsi="Arial" w:cs="Arial"/>
          <w:sz w:val="22"/>
          <w:szCs w:val="22"/>
        </w:rPr>
        <w:t xml:space="preserve"> called the meeting to order at </w:t>
      </w:r>
      <w:r w:rsidR="00FC3AC6">
        <w:rPr>
          <w:rFonts w:ascii="Arial" w:hAnsi="Arial" w:cs="Arial"/>
          <w:sz w:val="22"/>
          <w:szCs w:val="22"/>
        </w:rPr>
        <w:t>9</w:t>
      </w:r>
      <w:r w:rsidR="00985DFE">
        <w:rPr>
          <w:rFonts w:ascii="Arial" w:hAnsi="Arial" w:cs="Arial"/>
          <w:sz w:val="22"/>
          <w:szCs w:val="22"/>
        </w:rPr>
        <w:t>:</w:t>
      </w:r>
      <w:r w:rsidR="00FC3AC6">
        <w:rPr>
          <w:rFonts w:ascii="Arial" w:hAnsi="Arial" w:cs="Arial"/>
          <w:sz w:val="22"/>
          <w:szCs w:val="22"/>
        </w:rPr>
        <w:t>38</w:t>
      </w:r>
      <w:r w:rsidR="00E33E4E">
        <w:rPr>
          <w:rFonts w:ascii="Arial" w:hAnsi="Arial" w:cs="Arial"/>
          <w:sz w:val="22"/>
          <w:szCs w:val="22"/>
        </w:rPr>
        <w:t xml:space="preserve"> </w:t>
      </w:r>
      <w:r w:rsidR="003978FC">
        <w:rPr>
          <w:rFonts w:ascii="Arial" w:hAnsi="Arial" w:cs="Arial"/>
          <w:sz w:val="22"/>
          <w:szCs w:val="22"/>
        </w:rPr>
        <w:t>A</w:t>
      </w:r>
      <w:r w:rsidRPr="008C73D9">
        <w:rPr>
          <w:rFonts w:ascii="Arial" w:hAnsi="Arial" w:cs="Arial"/>
          <w:sz w:val="22"/>
          <w:szCs w:val="22"/>
        </w:rPr>
        <w:t>M.</w:t>
      </w:r>
      <w:r w:rsidR="00B90F12">
        <w:rPr>
          <w:rFonts w:ascii="Arial" w:hAnsi="Arial" w:cs="Arial"/>
          <w:sz w:val="22"/>
          <w:szCs w:val="22"/>
        </w:rPr>
        <w:t xml:space="preserve"> </w:t>
      </w:r>
    </w:p>
    <w:p w:rsidR="00307E83" w:rsidRDefault="00307E83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Public Comment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EF5204" w:rsidRPr="001E3349" w:rsidRDefault="001E3349" w:rsidP="005E7C5E">
      <w:pPr>
        <w:spacing w:after="0" w:line="24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 </w:t>
      </w:r>
      <w:r w:rsidR="00C963E4">
        <w:rPr>
          <w:rFonts w:ascii="Arial" w:hAnsi="Arial" w:cs="Arial"/>
          <w:sz w:val="22"/>
          <w:szCs w:val="22"/>
        </w:rPr>
        <w:t xml:space="preserve">members of the </w:t>
      </w:r>
      <w:r>
        <w:rPr>
          <w:rFonts w:ascii="Arial" w:hAnsi="Arial" w:cs="Arial"/>
          <w:sz w:val="22"/>
          <w:szCs w:val="22"/>
        </w:rPr>
        <w:t>public</w:t>
      </w:r>
      <w:r w:rsidR="00C963E4">
        <w:rPr>
          <w:rFonts w:ascii="Arial" w:hAnsi="Arial" w:cs="Arial"/>
          <w:sz w:val="22"/>
          <w:szCs w:val="22"/>
        </w:rPr>
        <w:t xml:space="preserve"> were</w:t>
      </w:r>
      <w:r>
        <w:rPr>
          <w:rFonts w:ascii="Arial" w:hAnsi="Arial" w:cs="Arial"/>
          <w:sz w:val="22"/>
          <w:szCs w:val="22"/>
        </w:rPr>
        <w:t xml:space="preserve"> in attendance</w:t>
      </w:r>
    </w:p>
    <w:p w:rsidR="00EF5204" w:rsidRDefault="00EF5204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8C73D9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Approval of Minutes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9C1B52" w:rsidRDefault="009C1B52" w:rsidP="009C1B52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r>
        <w:rPr>
          <w:rFonts w:ascii="Arial" w:hAnsi="Arial" w:cs="Arial"/>
          <w:sz w:val="22"/>
          <w:szCs w:val="22"/>
        </w:rPr>
        <w:t>Ross made a</w:t>
      </w:r>
      <w:r w:rsidRPr="008C73D9">
        <w:rPr>
          <w:rFonts w:ascii="Arial" w:hAnsi="Arial" w:cs="Arial"/>
          <w:sz w:val="22"/>
          <w:szCs w:val="22"/>
        </w:rPr>
        <w:t xml:space="preserve"> mot</w:t>
      </w:r>
      <w:r>
        <w:rPr>
          <w:rFonts w:ascii="Arial" w:hAnsi="Arial" w:cs="Arial"/>
          <w:sz w:val="22"/>
          <w:szCs w:val="22"/>
        </w:rPr>
        <w:t xml:space="preserve">ion to approve the minutes from April </w:t>
      </w:r>
      <w:r w:rsidR="00FC3AC6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 xml:space="preserve">, 2026. Assessor </w:t>
      </w:r>
      <w:proofErr w:type="gramStart"/>
      <w:r w:rsidR="00FC3AC6">
        <w:rPr>
          <w:rFonts w:ascii="Arial" w:hAnsi="Arial" w:cs="Arial"/>
          <w:sz w:val="22"/>
          <w:szCs w:val="22"/>
        </w:rPr>
        <w:t>Winters</w:t>
      </w:r>
      <w:proofErr w:type="gramEnd"/>
      <w:r w:rsidR="00FC3AC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seconds the motion, all in favor.</w:t>
      </w:r>
      <w:r w:rsidRPr="00307E83">
        <w:rPr>
          <w:rFonts w:ascii="Arial" w:hAnsi="Arial" w:cs="Arial"/>
          <w:sz w:val="22"/>
          <w:szCs w:val="22"/>
        </w:rPr>
        <w:t xml:space="preserve"> </w:t>
      </w: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Administrative Items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6B04B5" w:rsidRPr="002123D9" w:rsidRDefault="009C1B52" w:rsidP="002123D9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Warrants and invoices were signed.</w:t>
      </w:r>
    </w:p>
    <w:p w:rsidR="005E47E4" w:rsidRPr="00A52BBB" w:rsidRDefault="005E47E4" w:rsidP="005E47E4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Open Session</w:t>
      </w:r>
      <w:r w:rsidR="00FC3AC6">
        <w:rPr>
          <w:rFonts w:ascii="Arial" w:hAnsi="Arial" w:cs="Arial"/>
          <w:b/>
          <w:bCs/>
          <w:sz w:val="22"/>
          <w:szCs w:val="22"/>
          <w:u w:val="single"/>
        </w:rPr>
        <w:t xml:space="preserve"> Discussion</w:t>
      </w:r>
      <w:r w:rsidRPr="00A52BBB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FC3AC6" w:rsidRDefault="00FC3AC6" w:rsidP="00FC3AC6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FC3AC6" w:rsidRDefault="002123D9" w:rsidP="00FC3AC6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  <w:u w:val="single"/>
        </w:rPr>
        <w:t>Senior Means R.E. Tax Exemption</w:t>
      </w:r>
      <w:r w:rsidR="00FC3AC6">
        <w:rPr>
          <w:rFonts w:ascii="Arial" w:hAnsi="Arial" w:cs="Arial"/>
          <w:bCs/>
          <w:sz w:val="22"/>
          <w:szCs w:val="22"/>
        </w:rPr>
        <w:t xml:space="preserve">: </w:t>
      </w:r>
      <w:r w:rsidR="00FC3AC6">
        <w:rPr>
          <w:rFonts w:ascii="Arial" w:hAnsi="Arial" w:cs="Arial"/>
          <w:bCs/>
          <w:sz w:val="22"/>
          <w:szCs w:val="22"/>
        </w:rPr>
        <w:t>Director of Assessing</w:t>
      </w:r>
      <w:r w:rsidR="00FC3AC6">
        <w:rPr>
          <w:rFonts w:ascii="Arial" w:hAnsi="Arial" w:cs="Arial"/>
          <w:bCs/>
          <w:sz w:val="22"/>
          <w:szCs w:val="22"/>
        </w:rPr>
        <w:t xml:space="preserve"> updated the Board on Senior Mean Real Estate Tax Exemption applications thus far. 12 Applications have been received. One first time Circuit Breaker recipient.</w:t>
      </w:r>
    </w:p>
    <w:p w:rsidR="00FC3AC6" w:rsidRDefault="00FC3AC6" w:rsidP="00FC3AC6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FC3AC6" w:rsidRDefault="00FC3AC6" w:rsidP="00FC3AC6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Board members discuss possible outreach strategies for the Senior Means Exemption. Possible video announcement broadcast on the Towns website and social media accounts.</w:t>
      </w:r>
      <w:bookmarkStart w:id="0" w:name="_GoBack"/>
      <w:bookmarkEnd w:id="0"/>
    </w:p>
    <w:p w:rsidR="00FC3AC6" w:rsidRDefault="00FC3AC6" w:rsidP="00FC3AC6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2123D9" w:rsidRDefault="002123D9" w:rsidP="00FC3AC6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 w:rsidRPr="002123D9">
        <w:rPr>
          <w:rFonts w:ascii="Arial" w:hAnsi="Arial" w:cs="Arial"/>
          <w:bCs/>
          <w:sz w:val="22"/>
          <w:szCs w:val="22"/>
          <w:u w:val="single"/>
        </w:rPr>
        <w:t>S</w:t>
      </w:r>
      <w:r>
        <w:rPr>
          <w:rFonts w:ascii="Arial" w:hAnsi="Arial" w:cs="Arial"/>
          <w:bCs/>
          <w:sz w:val="22"/>
          <w:szCs w:val="22"/>
          <w:u w:val="single"/>
        </w:rPr>
        <w:t>ettlement Offer</w:t>
      </w:r>
      <w:r w:rsidR="00F139CD">
        <w:rPr>
          <w:rFonts w:ascii="Arial" w:hAnsi="Arial" w:cs="Arial"/>
          <w:bCs/>
          <w:sz w:val="22"/>
          <w:szCs w:val="22"/>
          <w:u w:val="single"/>
        </w:rPr>
        <w:t xml:space="preserve"> Update</w:t>
      </w:r>
      <w:r w:rsidR="00F139CD">
        <w:rPr>
          <w:rFonts w:ascii="Arial" w:hAnsi="Arial" w:cs="Arial"/>
          <w:bCs/>
          <w:sz w:val="22"/>
          <w:szCs w:val="22"/>
        </w:rPr>
        <w:t>: A</w:t>
      </w:r>
      <w:r>
        <w:rPr>
          <w:rFonts w:ascii="Arial" w:hAnsi="Arial" w:cs="Arial"/>
          <w:bCs/>
          <w:sz w:val="22"/>
          <w:szCs w:val="22"/>
        </w:rPr>
        <w:t>ppellant</w:t>
      </w:r>
      <w:r w:rsidR="00F139CD">
        <w:rPr>
          <w:rFonts w:ascii="Arial" w:hAnsi="Arial" w:cs="Arial"/>
          <w:bCs/>
          <w:sz w:val="22"/>
          <w:szCs w:val="22"/>
        </w:rPr>
        <w:t>s</w:t>
      </w:r>
      <w:r>
        <w:rPr>
          <w:rFonts w:ascii="Arial" w:hAnsi="Arial" w:cs="Arial"/>
          <w:bCs/>
          <w:sz w:val="22"/>
          <w:szCs w:val="22"/>
        </w:rPr>
        <w:t xml:space="preserve"> in an ATB </w:t>
      </w:r>
      <w:r w:rsidR="004A2DB8">
        <w:rPr>
          <w:rFonts w:ascii="Arial" w:hAnsi="Arial" w:cs="Arial"/>
          <w:bCs/>
          <w:sz w:val="22"/>
          <w:szCs w:val="22"/>
        </w:rPr>
        <w:t>case had</w:t>
      </w:r>
      <w:r>
        <w:rPr>
          <w:rFonts w:ascii="Arial" w:hAnsi="Arial" w:cs="Arial"/>
          <w:bCs/>
          <w:sz w:val="22"/>
          <w:szCs w:val="22"/>
        </w:rPr>
        <w:t xml:space="preserve"> a </w:t>
      </w:r>
      <w:r>
        <w:rPr>
          <w:rFonts w:ascii="Arial" w:hAnsi="Arial" w:cs="Arial"/>
          <w:bCs/>
          <w:sz w:val="22"/>
          <w:szCs w:val="22"/>
        </w:rPr>
        <w:t xml:space="preserve">deadline </w:t>
      </w:r>
      <w:r w:rsidR="004A2DB8">
        <w:rPr>
          <w:rFonts w:ascii="Arial" w:hAnsi="Arial" w:cs="Arial"/>
          <w:bCs/>
          <w:sz w:val="22"/>
          <w:szCs w:val="22"/>
        </w:rPr>
        <w:t xml:space="preserve">to accept </w:t>
      </w:r>
      <w:r w:rsidR="00F139CD">
        <w:rPr>
          <w:rFonts w:ascii="Arial" w:hAnsi="Arial" w:cs="Arial"/>
          <w:bCs/>
          <w:sz w:val="22"/>
          <w:szCs w:val="22"/>
        </w:rPr>
        <w:t xml:space="preserve">a settlement offer </w:t>
      </w:r>
      <w:r w:rsidR="004A2DB8">
        <w:rPr>
          <w:rFonts w:ascii="Arial" w:hAnsi="Arial" w:cs="Arial"/>
          <w:bCs/>
          <w:sz w:val="22"/>
          <w:szCs w:val="22"/>
        </w:rPr>
        <w:t>and withdraw by</w:t>
      </w:r>
      <w:r>
        <w:rPr>
          <w:rFonts w:ascii="Arial" w:hAnsi="Arial" w:cs="Arial"/>
          <w:bCs/>
          <w:sz w:val="22"/>
          <w:szCs w:val="22"/>
        </w:rPr>
        <w:t xml:space="preserve"> end of day</w:t>
      </w:r>
      <w:r w:rsidR="00F139CD">
        <w:rPr>
          <w:rFonts w:ascii="Arial" w:hAnsi="Arial" w:cs="Arial"/>
          <w:bCs/>
          <w:sz w:val="22"/>
          <w:szCs w:val="22"/>
        </w:rPr>
        <w:t>,</w:t>
      </w:r>
      <w:r w:rsidR="004A2DB8">
        <w:rPr>
          <w:rFonts w:ascii="Arial" w:hAnsi="Arial" w:cs="Arial"/>
          <w:bCs/>
          <w:sz w:val="22"/>
          <w:szCs w:val="22"/>
        </w:rPr>
        <w:t xml:space="preserve"> today</w:t>
      </w:r>
      <w:r w:rsidR="00F139CD">
        <w:rPr>
          <w:rFonts w:ascii="Arial" w:hAnsi="Arial" w:cs="Arial"/>
          <w:bCs/>
          <w:sz w:val="22"/>
          <w:szCs w:val="22"/>
        </w:rPr>
        <w:t>,</w:t>
      </w:r>
      <w:r>
        <w:rPr>
          <w:rFonts w:ascii="Arial" w:hAnsi="Arial" w:cs="Arial"/>
          <w:bCs/>
          <w:sz w:val="22"/>
          <w:szCs w:val="22"/>
        </w:rPr>
        <w:t xml:space="preserve"> May 21, 2026. As of this moment appellants have not responded and it appears that the case will most likely be going forward.</w:t>
      </w:r>
    </w:p>
    <w:p w:rsidR="00FC3AC6" w:rsidRPr="007B2E94" w:rsidRDefault="002123D9" w:rsidP="00FC3AC6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No case specifics were discussed or identified.</w:t>
      </w:r>
      <w:r w:rsidR="00FC3AC6">
        <w:rPr>
          <w:rFonts w:ascii="Arial" w:hAnsi="Arial" w:cs="Arial"/>
          <w:bCs/>
          <w:sz w:val="22"/>
          <w:szCs w:val="22"/>
        </w:rPr>
        <w:t xml:space="preserve"> </w:t>
      </w:r>
    </w:p>
    <w:p w:rsidR="005E47E4" w:rsidRDefault="005E47E4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5E7C5E" w:rsidRPr="00824259" w:rsidRDefault="005E7C5E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824259">
        <w:rPr>
          <w:rFonts w:ascii="Arial" w:hAnsi="Arial" w:cs="Arial"/>
          <w:b/>
          <w:bCs/>
          <w:sz w:val="22"/>
          <w:szCs w:val="22"/>
          <w:u w:val="single"/>
        </w:rPr>
        <w:t>Next Board of Assessors’ Meeting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B66353" w:rsidRPr="008C73D9" w:rsidRDefault="00AB4E81" w:rsidP="0069585C">
      <w:pPr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Next meeting set </w:t>
      </w:r>
      <w:r w:rsidR="00824259">
        <w:rPr>
          <w:rFonts w:ascii="Arial" w:hAnsi="Arial" w:cs="Arial"/>
          <w:sz w:val="22"/>
          <w:szCs w:val="22"/>
        </w:rPr>
        <w:t xml:space="preserve">for Thursday </w:t>
      </w:r>
      <w:r w:rsidR="002123D9">
        <w:rPr>
          <w:rFonts w:ascii="Arial" w:hAnsi="Arial" w:cs="Arial"/>
          <w:sz w:val="22"/>
          <w:szCs w:val="22"/>
        </w:rPr>
        <w:t>6/11</w:t>
      </w:r>
      <w:r w:rsidR="00255384">
        <w:rPr>
          <w:rFonts w:ascii="Arial" w:hAnsi="Arial" w:cs="Arial"/>
          <w:sz w:val="22"/>
          <w:szCs w:val="22"/>
        </w:rPr>
        <w:t>/</w:t>
      </w:r>
      <w:r w:rsidR="00785769" w:rsidRPr="008C73D9">
        <w:rPr>
          <w:rFonts w:ascii="Arial" w:hAnsi="Arial" w:cs="Arial"/>
          <w:sz w:val="22"/>
          <w:szCs w:val="22"/>
        </w:rPr>
        <w:t>202</w:t>
      </w:r>
      <w:r w:rsidR="005E47E4">
        <w:rPr>
          <w:rFonts w:ascii="Arial" w:hAnsi="Arial" w:cs="Arial"/>
          <w:sz w:val="22"/>
          <w:szCs w:val="22"/>
        </w:rPr>
        <w:t>6</w:t>
      </w:r>
      <w:r w:rsidR="00B66353" w:rsidRPr="008C73D9">
        <w:rPr>
          <w:rFonts w:ascii="Arial" w:hAnsi="Arial" w:cs="Arial"/>
          <w:sz w:val="22"/>
          <w:szCs w:val="22"/>
        </w:rPr>
        <w:t xml:space="preserve"> at</w:t>
      </w:r>
      <w:r w:rsidR="002123D9">
        <w:rPr>
          <w:rFonts w:ascii="Arial" w:hAnsi="Arial" w:cs="Arial"/>
          <w:sz w:val="22"/>
          <w:szCs w:val="22"/>
        </w:rPr>
        <w:t xml:space="preserve"> 10</w:t>
      </w:r>
      <w:r w:rsidR="00985DFE">
        <w:rPr>
          <w:rFonts w:ascii="Arial" w:hAnsi="Arial" w:cs="Arial"/>
          <w:sz w:val="22"/>
          <w:szCs w:val="22"/>
        </w:rPr>
        <w:t>:</w:t>
      </w:r>
      <w:r w:rsidR="002123D9">
        <w:rPr>
          <w:rFonts w:ascii="Arial" w:hAnsi="Arial" w:cs="Arial"/>
          <w:sz w:val="22"/>
          <w:szCs w:val="22"/>
        </w:rPr>
        <w:t>00</w:t>
      </w:r>
      <w:r w:rsidR="00B66353" w:rsidRPr="008C73D9">
        <w:rPr>
          <w:rFonts w:ascii="Arial" w:hAnsi="Arial" w:cs="Arial"/>
          <w:sz w:val="22"/>
          <w:szCs w:val="22"/>
        </w:rPr>
        <w:t xml:space="preserve"> AM</w:t>
      </w:r>
    </w:p>
    <w:p w:rsidR="005E7C5E" w:rsidRPr="00824259" w:rsidRDefault="005E7C5E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824259">
        <w:rPr>
          <w:rFonts w:ascii="Arial" w:hAnsi="Arial" w:cs="Arial"/>
          <w:b/>
          <w:bCs/>
          <w:sz w:val="22"/>
          <w:szCs w:val="22"/>
          <w:u w:val="single"/>
        </w:rPr>
        <w:t>Meeting Adjourned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5E47E4" w:rsidRDefault="00CD0FF2" w:rsidP="005E47E4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proofErr w:type="gramStart"/>
      <w:r w:rsidR="00985DFE">
        <w:rPr>
          <w:rFonts w:ascii="Arial" w:hAnsi="Arial" w:cs="Arial"/>
          <w:sz w:val="22"/>
          <w:szCs w:val="22"/>
        </w:rPr>
        <w:t>Winters</w:t>
      </w:r>
      <w:proofErr w:type="gramEnd"/>
      <w:r w:rsidRPr="008C73D9">
        <w:rPr>
          <w:rFonts w:ascii="Arial" w:hAnsi="Arial" w:cs="Arial"/>
          <w:sz w:val="22"/>
          <w:szCs w:val="22"/>
        </w:rPr>
        <w:t xml:space="preserve"> motioned to adjourn meeting at</w:t>
      </w:r>
      <w:r w:rsidR="005E47E4">
        <w:rPr>
          <w:rFonts w:ascii="Arial" w:hAnsi="Arial" w:cs="Arial"/>
          <w:bCs/>
          <w:sz w:val="22"/>
          <w:szCs w:val="22"/>
        </w:rPr>
        <w:t xml:space="preserve"> </w:t>
      </w:r>
      <w:r w:rsidR="00C963E4">
        <w:rPr>
          <w:rFonts w:ascii="Arial" w:hAnsi="Arial" w:cs="Arial"/>
          <w:sz w:val="22"/>
          <w:szCs w:val="22"/>
        </w:rPr>
        <w:t>1</w:t>
      </w:r>
      <w:r w:rsidR="002123D9">
        <w:rPr>
          <w:rFonts w:ascii="Arial" w:hAnsi="Arial" w:cs="Arial"/>
          <w:sz w:val="22"/>
          <w:szCs w:val="22"/>
        </w:rPr>
        <w:t>0</w:t>
      </w:r>
      <w:r w:rsidR="009C1B52">
        <w:rPr>
          <w:rFonts w:ascii="Arial" w:hAnsi="Arial" w:cs="Arial"/>
          <w:sz w:val="22"/>
          <w:szCs w:val="22"/>
        </w:rPr>
        <w:t>:</w:t>
      </w:r>
      <w:r w:rsidR="002123D9">
        <w:rPr>
          <w:rFonts w:ascii="Arial" w:hAnsi="Arial" w:cs="Arial"/>
          <w:sz w:val="22"/>
          <w:szCs w:val="22"/>
        </w:rPr>
        <w:t>04</w:t>
      </w:r>
      <w:r w:rsidR="005E47E4">
        <w:rPr>
          <w:rFonts w:ascii="Arial" w:hAnsi="Arial" w:cs="Arial"/>
          <w:sz w:val="22"/>
          <w:szCs w:val="22"/>
        </w:rPr>
        <w:t xml:space="preserve"> A</w:t>
      </w:r>
      <w:r w:rsidR="005E47E4" w:rsidRPr="008C73D9">
        <w:rPr>
          <w:rFonts w:ascii="Arial" w:hAnsi="Arial" w:cs="Arial"/>
          <w:sz w:val="22"/>
          <w:szCs w:val="22"/>
        </w:rPr>
        <w:t>M.</w:t>
      </w:r>
      <w:r w:rsidR="005E47E4">
        <w:rPr>
          <w:rFonts w:ascii="Arial" w:hAnsi="Arial" w:cs="Arial"/>
          <w:bCs/>
          <w:sz w:val="22"/>
          <w:szCs w:val="22"/>
        </w:rPr>
        <w:t xml:space="preserve"> All in favor.</w:t>
      </w:r>
    </w:p>
    <w:p w:rsidR="0069585C" w:rsidRPr="008C73D9" w:rsidRDefault="0069585C" w:rsidP="005E47E4">
      <w:pPr>
        <w:ind w:left="0"/>
        <w:rPr>
          <w:rFonts w:ascii="Arial" w:hAnsi="Arial" w:cs="Arial"/>
          <w:sz w:val="22"/>
          <w:szCs w:val="22"/>
        </w:rPr>
      </w:pPr>
    </w:p>
    <w:p w:rsidR="00854364" w:rsidRPr="008C73D9" w:rsidRDefault="00854364" w:rsidP="00854364">
      <w:pPr>
        <w:spacing w:after="0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Respectfully submitted, </w:t>
      </w:r>
    </w:p>
    <w:p w:rsidR="004C0415" w:rsidRPr="008C73D9" w:rsidRDefault="00D2335F" w:rsidP="00B90F12">
      <w:pPr>
        <w:spacing w:after="0"/>
        <w:ind w:left="0"/>
        <w:rPr>
          <w:rFonts w:ascii="Arial" w:hAnsi="Arial" w:cs="Arial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Assistant </w:t>
      </w:r>
      <w:r w:rsidR="00B90F12">
        <w:rPr>
          <w:rFonts w:asciiTheme="majorHAnsi" w:hAnsiTheme="majorHAnsi" w:cstheme="majorHAnsi"/>
          <w:sz w:val="22"/>
          <w:szCs w:val="22"/>
        </w:rPr>
        <w:t xml:space="preserve">Assessor </w:t>
      </w:r>
      <w:r>
        <w:rPr>
          <w:rFonts w:asciiTheme="majorHAnsi" w:hAnsiTheme="majorHAnsi" w:cstheme="majorHAnsi"/>
          <w:sz w:val="22"/>
          <w:szCs w:val="22"/>
        </w:rPr>
        <w:t>Jacquie Berard</w:t>
      </w:r>
    </w:p>
    <w:sectPr w:rsidR="004C0415" w:rsidRPr="008C73D9" w:rsidSect="001D5D68">
      <w:headerReference w:type="default" r:id="rId9"/>
      <w:pgSz w:w="12240" w:h="15840"/>
      <w:pgMar w:top="180" w:right="1350" w:bottom="540" w:left="1170" w:header="54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8F3" w:rsidRDefault="002538F3" w:rsidP="001D7D3D">
      <w:pPr>
        <w:spacing w:after="0" w:line="240" w:lineRule="auto"/>
      </w:pPr>
      <w:r>
        <w:separator/>
      </w:r>
    </w:p>
  </w:endnote>
  <w:endnote w:type="continuationSeparator" w:id="0">
    <w:p w:rsidR="002538F3" w:rsidRDefault="002538F3" w:rsidP="001D7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8F3" w:rsidRDefault="002538F3" w:rsidP="001D7D3D">
      <w:pPr>
        <w:spacing w:after="0" w:line="240" w:lineRule="auto"/>
      </w:pPr>
      <w:r>
        <w:separator/>
      </w:r>
    </w:p>
  </w:footnote>
  <w:footnote w:type="continuationSeparator" w:id="0">
    <w:p w:rsidR="002538F3" w:rsidRDefault="002538F3" w:rsidP="001D7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8F3" w:rsidRPr="003505C5" w:rsidRDefault="002538F3" w:rsidP="003505C5">
    <w:pPr>
      <w:pStyle w:val="Header"/>
      <w:jc w:val="center"/>
      <w:rPr>
        <w:rFonts w:asciiTheme="majorHAnsi" w:hAnsiTheme="majorHAnsi" w:cstheme="majorHAnsi"/>
        <w:b/>
      </w:rPr>
    </w:pPr>
    <w:r w:rsidRPr="003505C5">
      <w:rPr>
        <w:rFonts w:asciiTheme="majorHAnsi" w:hAnsiTheme="majorHAnsi" w:cstheme="majorHAnsi"/>
        <w:b/>
      </w:rPr>
      <w:t>Town of Hingham</w:t>
    </w:r>
  </w:p>
  <w:p w:rsidR="002538F3" w:rsidRDefault="002538F3" w:rsidP="003505C5">
    <w:pPr>
      <w:pStyle w:val="Header"/>
      <w:jc w:val="center"/>
    </w:pPr>
    <w:r>
      <w:rPr>
        <w:noProof/>
      </w:rPr>
      <w:drawing>
        <wp:inline distT="0" distB="0" distL="0" distR="0">
          <wp:extent cx="1009650" cy="898302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714" cy="945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3F231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ABECB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4C72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8D8B9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B43A6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2E38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588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CCBFE2"/>
    <w:lvl w:ilvl="0">
      <w:start w:val="1"/>
      <w:numFmt w:val="upperRoman"/>
      <w:pStyle w:val="ListParagraph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51A24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96F90"/>
    <w:multiLevelType w:val="hybridMultilevel"/>
    <w:tmpl w:val="DEA28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016D6C"/>
    <w:multiLevelType w:val="multilevel"/>
    <w:tmpl w:val="B0DECDA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8B52645"/>
    <w:multiLevelType w:val="hybridMultilevel"/>
    <w:tmpl w:val="B94AF4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9531F8"/>
    <w:multiLevelType w:val="hybridMultilevel"/>
    <w:tmpl w:val="6DC0B7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AFB6DF7"/>
    <w:multiLevelType w:val="hybridMultilevel"/>
    <w:tmpl w:val="B0DECDAC"/>
    <w:lvl w:ilvl="0" w:tplc="C4D4911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33F15CA"/>
    <w:multiLevelType w:val="hybridMultilevel"/>
    <w:tmpl w:val="06C4F4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B6804"/>
    <w:multiLevelType w:val="hybridMultilevel"/>
    <w:tmpl w:val="EB860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7E956DF"/>
    <w:multiLevelType w:val="singleLevel"/>
    <w:tmpl w:val="05500A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28463C8F"/>
    <w:multiLevelType w:val="hybridMultilevel"/>
    <w:tmpl w:val="EC66CE0C"/>
    <w:lvl w:ilvl="0" w:tplc="C69AA8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465791"/>
    <w:multiLevelType w:val="multilevel"/>
    <w:tmpl w:val="2F984B28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82555B"/>
    <w:multiLevelType w:val="hybridMultilevel"/>
    <w:tmpl w:val="9F0073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7A0334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35DD2329"/>
    <w:multiLevelType w:val="hybridMultilevel"/>
    <w:tmpl w:val="2F10FD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087D50"/>
    <w:multiLevelType w:val="hybridMultilevel"/>
    <w:tmpl w:val="ECF4E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643A64"/>
    <w:multiLevelType w:val="hybridMultilevel"/>
    <w:tmpl w:val="A8A0A3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5FF1B31"/>
    <w:multiLevelType w:val="hybridMultilevel"/>
    <w:tmpl w:val="0682F7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E4203E"/>
    <w:multiLevelType w:val="hybridMultilevel"/>
    <w:tmpl w:val="CC58E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C53B04"/>
    <w:multiLevelType w:val="multilevel"/>
    <w:tmpl w:val="6174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2E4F79"/>
    <w:multiLevelType w:val="hybridMultilevel"/>
    <w:tmpl w:val="423EBC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51907DE"/>
    <w:multiLevelType w:val="hybridMultilevel"/>
    <w:tmpl w:val="1746243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79B263C2"/>
    <w:multiLevelType w:val="singleLevel"/>
    <w:tmpl w:val="A95C9B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6" w15:restartNumberingAfterBreak="0">
    <w:nsid w:val="7D0D2EB9"/>
    <w:multiLevelType w:val="hybridMultilevel"/>
    <w:tmpl w:val="736C61C0"/>
    <w:lvl w:ilvl="0" w:tplc="7BA2772C">
      <w:start w:val="1"/>
      <w:numFmt w:val="lowerLetter"/>
      <w:pStyle w:val="ListNumb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7"/>
  </w:num>
  <w:num w:numId="3">
    <w:abstractNumId w:val="20"/>
  </w:num>
  <w:num w:numId="4">
    <w:abstractNumId w:val="14"/>
  </w:num>
  <w:num w:numId="5">
    <w:abstractNumId w:val="33"/>
  </w:num>
  <w:num w:numId="6">
    <w:abstractNumId w:val="11"/>
  </w:num>
  <w:num w:numId="7">
    <w:abstractNumId w:val="29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3"/>
  </w:num>
  <w:num w:numId="13">
    <w:abstractNumId w:val="2"/>
  </w:num>
  <w:num w:numId="14">
    <w:abstractNumId w:val="1"/>
  </w:num>
  <w:num w:numId="15">
    <w:abstractNumId w:val="19"/>
  </w:num>
  <w:num w:numId="16">
    <w:abstractNumId w:val="5"/>
  </w:num>
  <w:num w:numId="17">
    <w:abstractNumId w:val="4"/>
  </w:num>
  <w:num w:numId="18">
    <w:abstractNumId w:val="8"/>
  </w:num>
  <w:num w:numId="19">
    <w:abstractNumId w:val="0"/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5"/>
  </w:num>
  <w:num w:numId="24">
    <w:abstractNumId w:val="18"/>
  </w:num>
  <w:num w:numId="25">
    <w:abstractNumId w:val="23"/>
  </w:num>
  <w:num w:numId="26">
    <w:abstractNumId w:val="36"/>
  </w:num>
  <w:num w:numId="27">
    <w:abstractNumId w:val="22"/>
  </w:num>
  <w:num w:numId="28">
    <w:abstractNumId w:val="26"/>
  </w:num>
  <w:num w:numId="29">
    <w:abstractNumId w:val="12"/>
  </w:num>
  <w:num w:numId="30">
    <w:abstractNumId w:val="24"/>
  </w:num>
  <w:num w:numId="31">
    <w:abstractNumId w:val="13"/>
  </w:num>
  <w:num w:numId="32">
    <w:abstractNumId w:val="31"/>
  </w:num>
  <w:num w:numId="33">
    <w:abstractNumId w:val="15"/>
  </w:num>
  <w:num w:numId="34">
    <w:abstractNumId w:val="27"/>
  </w:num>
  <w:num w:numId="35">
    <w:abstractNumId w:val="10"/>
  </w:num>
  <w:num w:numId="36">
    <w:abstractNumId w:val="25"/>
  </w:num>
  <w:num w:numId="37">
    <w:abstractNumId w:val="34"/>
  </w:num>
  <w:num w:numId="38">
    <w:abstractNumId w:val="30"/>
  </w:num>
  <w:num w:numId="39">
    <w:abstractNumId w:val="16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404481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51E"/>
    <w:rsid w:val="00023A0D"/>
    <w:rsid w:val="00026FAF"/>
    <w:rsid w:val="00030EAF"/>
    <w:rsid w:val="00031656"/>
    <w:rsid w:val="00041A63"/>
    <w:rsid w:val="0005178C"/>
    <w:rsid w:val="000607D7"/>
    <w:rsid w:val="00060DDC"/>
    <w:rsid w:val="00061435"/>
    <w:rsid w:val="000615DF"/>
    <w:rsid w:val="00065DED"/>
    <w:rsid w:val="00067427"/>
    <w:rsid w:val="0007072F"/>
    <w:rsid w:val="00074510"/>
    <w:rsid w:val="000858B8"/>
    <w:rsid w:val="00085E19"/>
    <w:rsid w:val="0009306D"/>
    <w:rsid w:val="00095C05"/>
    <w:rsid w:val="000969EB"/>
    <w:rsid w:val="000A0E07"/>
    <w:rsid w:val="000A1F2A"/>
    <w:rsid w:val="000A20BB"/>
    <w:rsid w:val="000A21F4"/>
    <w:rsid w:val="000A240D"/>
    <w:rsid w:val="000A2C34"/>
    <w:rsid w:val="000A52ED"/>
    <w:rsid w:val="000B48E7"/>
    <w:rsid w:val="000D1241"/>
    <w:rsid w:val="000D32CE"/>
    <w:rsid w:val="000E2FAD"/>
    <w:rsid w:val="000E38A9"/>
    <w:rsid w:val="000E55EE"/>
    <w:rsid w:val="000F3D8D"/>
    <w:rsid w:val="000F496A"/>
    <w:rsid w:val="00107B3A"/>
    <w:rsid w:val="00113024"/>
    <w:rsid w:val="00121D18"/>
    <w:rsid w:val="00122419"/>
    <w:rsid w:val="00122485"/>
    <w:rsid w:val="001246FD"/>
    <w:rsid w:val="001304BE"/>
    <w:rsid w:val="001306B1"/>
    <w:rsid w:val="001326BD"/>
    <w:rsid w:val="00135323"/>
    <w:rsid w:val="001375EC"/>
    <w:rsid w:val="0014062A"/>
    <w:rsid w:val="00140DAE"/>
    <w:rsid w:val="00142123"/>
    <w:rsid w:val="00142158"/>
    <w:rsid w:val="001423A6"/>
    <w:rsid w:val="00143F71"/>
    <w:rsid w:val="00145A7E"/>
    <w:rsid w:val="0015180F"/>
    <w:rsid w:val="0015420A"/>
    <w:rsid w:val="0015797B"/>
    <w:rsid w:val="00165BF9"/>
    <w:rsid w:val="001662C3"/>
    <w:rsid w:val="00170CEC"/>
    <w:rsid w:val="00170DC7"/>
    <w:rsid w:val="00176119"/>
    <w:rsid w:val="0017756D"/>
    <w:rsid w:val="00181448"/>
    <w:rsid w:val="00182E42"/>
    <w:rsid w:val="001858AB"/>
    <w:rsid w:val="00186343"/>
    <w:rsid w:val="0018764E"/>
    <w:rsid w:val="00193156"/>
    <w:rsid w:val="00193653"/>
    <w:rsid w:val="001A20D3"/>
    <w:rsid w:val="001A4C5F"/>
    <w:rsid w:val="001A4D71"/>
    <w:rsid w:val="001A6BC2"/>
    <w:rsid w:val="001B1142"/>
    <w:rsid w:val="001B14C6"/>
    <w:rsid w:val="001B208C"/>
    <w:rsid w:val="001B2461"/>
    <w:rsid w:val="001B7996"/>
    <w:rsid w:val="001C2C35"/>
    <w:rsid w:val="001C4470"/>
    <w:rsid w:val="001D1033"/>
    <w:rsid w:val="001D5D68"/>
    <w:rsid w:val="001D7D3D"/>
    <w:rsid w:val="001E1500"/>
    <w:rsid w:val="001E3349"/>
    <w:rsid w:val="001F37A6"/>
    <w:rsid w:val="001F4578"/>
    <w:rsid w:val="002123D9"/>
    <w:rsid w:val="00213ECA"/>
    <w:rsid w:val="0022594F"/>
    <w:rsid w:val="002276B1"/>
    <w:rsid w:val="0023056C"/>
    <w:rsid w:val="00233EFA"/>
    <w:rsid w:val="0023631F"/>
    <w:rsid w:val="00247200"/>
    <w:rsid w:val="00252463"/>
    <w:rsid w:val="002538F3"/>
    <w:rsid w:val="00255384"/>
    <w:rsid w:val="00257A1E"/>
    <w:rsid w:val="00257E14"/>
    <w:rsid w:val="00265CD2"/>
    <w:rsid w:val="00266C5C"/>
    <w:rsid w:val="00270FEC"/>
    <w:rsid w:val="00275B90"/>
    <w:rsid w:val="002761C5"/>
    <w:rsid w:val="00286646"/>
    <w:rsid w:val="0029083D"/>
    <w:rsid w:val="00290D6C"/>
    <w:rsid w:val="002966F0"/>
    <w:rsid w:val="002974F2"/>
    <w:rsid w:val="00297675"/>
    <w:rsid w:val="00297C1F"/>
    <w:rsid w:val="00297F76"/>
    <w:rsid w:val="002A33FC"/>
    <w:rsid w:val="002B00F2"/>
    <w:rsid w:val="002B06C0"/>
    <w:rsid w:val="002B2A13"/>
    <w:rsid w:val="002B4309"/>
    <w:rsid w:val="002C3DE4"/>
    <w:rsid w:val="002C405A"/>
    <w:rsid w:val="002D02B8"/>
    <w:rsid w:val="002D46E1"/>
    <w:rsid w:val="002D5AC6"/>
    <w:rsid w:val="002D66B3"/>
    <w:rsid w:val="002E1223"/>
    <w:rsid w:val="002E66D3"/>
    <w:rsid w:val="002E68EC"/>
    <w:rsid w:val="002E786A"/>
    <w:rsid w:val="002F0CD2"/>
    <w:rsid w:val="002F14D6"/>
    <w:rsid w:val="002F25AB"/>
    <w:rsid w:val="002F43A3"/>
    <w:rsid w:val="002F5658"/>
    <w:rsid w:val="002F6A26"/>
    <w:rsid w:val="002F7BB2"/>
    <w:rsid w:val="00305F03"/>
    <w:rsid w:val="0030682A"/>
    <w:rsid w:val="00307E83"/>
    <w:rsid w:val="00312A82"/>
    <w:rsid w:val="00323455"/>
    <w:rsid w:val="00323F0D"/>
    <w:rsid w:val="0032455F"/>
    <w:rsid w:val="00326170"/>
    <w:rsid w:val="0033221D"/>
    <w:rsid w:val="00334326"/>
    <w:rsid w:val="00337A32"/>
    <w:rsid w:val="00342647"/>
    <w:rsid w:val="0034401D"/>
    <w:rsid w:val="00344631"/>
    <w:rsid w:val="0034679F"/>
    <w:rsid w:val="003505C5"/>
    <w:rsid w:val="003545A6"/>
    <w:rsid w:val="003574FD"/>
    <w:rsid w:val="00360B6E"/>
    <w:rsid w:val="003612BE"/>
    <w:rsid w:val="00361E8F"/>
    <w:rsid w:val="00363FB4"/>
    <w:rsid w:val="00370B73"/>
    <w:rsid w:val="003727B1"/>
    <w:rsid w:val="00372D41"/>
    <w:rsid w:val="00372F40"/>
    <w:rsid w:val="003765C4"/>
    <w:rsid w:val="00390525"/>
    <w:rsid w:val="0039238F"/>
    <w:rsid w:val="003978FC"/>
    <w:rsid w:val="003A15EB"/>
    <w:rsid w:val="003A612B"/>
    <w:rsid w:val="003A6CF1"/>
    <w:rsid w:val="003C4EA8"/>
    <w:rsid w:val="003C697A"/>
    <w:rsid w:val="003D24F7"/>
    <w:rsid w:val="003D32D4"/>
    <w:rsid w:val="003D43AD"/>
    <w:rsid w:val="003D6F5F"/>
    <w:rsid w:val="003E0335"/>
    <w:rsid w:val="003E0BBA"/>
    <w:rsid w:val="003E2490"/>
    <w:rsid w:val="003F1614"/>
    <w:rsid w:val="003F2159"/>
    <w:rsid w:val="00407B10"/>
    <w:rsid w:val="004119BE"/>
    <w:rsid w:val="00411F8B"/>
    <w:rsid w:val="00412A67"/>
    <w:rsid w:val="00412E41"/>
    <w:rsid w:val="0041429A"/>
    <w:rsid w:val="004165E2"/>
    <w:rsid w:val="00416AF7"/>
    <w:rsid w:val="00420E97"/>
    <w:rsid w:val="004261B4"/>
    <w:rsid w:val="0043156D"/>
    <w:rsid w:val="004360A2"/>
    <w:rsid w:val="004409F2"/>
    <w:rsid w:val="00440FD3"/>
    <w:rsid w:val="00442036"/>
    <w:rsid w:val="00455F31"/>
    <w:rsid w:val="00472878"/>
    <w:rsid w:val="00474B3A"/>
    <w:rsid w:val="00477352"/>
    <w:rsid w:val="004824A0"/>
    <w:rsid w:val="00492BFD"/>
    <w:rsid w:val="004931A7"/>
    <w:rsid w:val="00497BF0"/>
    <w:rsid w:val="004A2DB8"/>
    <w:rsid w:val="004A570C"/>
    <w:rsid w:val="004B0271"/>
    <w:rsid w:val="004B2CB3"/>
    <w:rsid w:val="004B2D25"/>
    <w:rsid w:val="004B4402"/>
    <w:rsid w:val="004B5C09"/>
    <w:rsid w:val="004B738B"/>
    <w:rsid w:val="004C0415"/>
    <w:rsid w:val="004C1135"/>
    <w:rsid w:val="004C2F14"/>
    <w:rsid w:val="004D2385"/>
    <w:rsid w:val="004D560B"/>
    <w:rsid w:val="004D6797"/>
    <w:rsid w:val="004D799F"/>
    <w:rsid w:val="004E227E"/>
    <w:rsid w:val="004E26A3"/>
    <w:rsid w:val="004E5C5F"/>
    <w:rsid w:val="004E6CF5"/>
    <w:rsid w:val="004E7101"/>
    <w:rsid w:val="004F5B7F"/>
    <w:rsid w:val="004F6EBC"/>
    <w:rsid w:val="00500C56"/>
    <w:rsid w:val="00502122"/>
    <w:rsid w:val="00513C44"/>
    <w:rsid w:val="00516B2F"/>
    <w:rsid w:val="005317DC"/>
    <w:rsid w:val="00532663"/>
    <w:rsid w:val="00534BC2"/>
    <w:rsid w:val="00535321"/>
    <w:rsid w:val="00540366"/>
    <w:rsid w:val="00542A23"/>
    <w:rsid w:val="005450CD"/>
    <w:rsid w:val="00547D9B"/>
    <w:rsid w:val="005519D0"/>
    <w:rsid w:val="005539D9"/>
    <w:rsid w:val="00553E3A"/>
    <w:rsid w:val="005540FA"/>
    <w:rsid w:val="00554276"/>
    <w:rsid w:val="00561874"/>
    <w:rsid w:val="00566A4E"/>
    <w:rsid w:val="00567FA1"/>
    <w:rsid w:val="0057050A"/>
    <w:rsid w:val="00571084"/>
    <w:rsid w:val="0057354F"/>
    <w:rsid w:val="005753F0"/>
    <w:rsid w:val="00582488"/>
    <w:rsid w:val="00583C0F"/>
    <w:rsid w:val="005A1D61"/>
    <w:rsid w:val="005A66E9"/>
    <w:rsid w:val="005B0D37"/>
    <w:rsid w:val="005B1A5D"/>
    <w:rsid w:val="005B24A0"/>
    <w:rsid w:val="005B50A0"/>
    <w:rsid w:val="005C22B9"/>
    <w:rsid w:val="005D7D66"/>
    <w:rsid w:val="005E47E4"/>
    <w:rsid w:val="005E679A"/>
    <w:rsid w:val="005E7C5E"/>
    <w:rsid w:val="005F069E"/>
    <w:rsid w:val="00600D50"/>
    <w:rsid w:val="006024A4"/>
    <w:rsid w:val="00604777"/>
    <w:rsid w:val="00604C89"/>
    <w:rsid w:val="00606005"/>
    <w:rsid w:val="00610DFE"/>
    <w:rsid w:val="00616B41"/>
    <w:rsid w:val="00620AE8"/>
    <w:rsid w:val="006228D2"/>
    <w:rsid w:val="00636F1D"/>
    <w:rsid w:val="00643ED6"/>
    <w:rsid w:val="0064628C"/>
    <w:rsid w:val="006508B2"/>
    <w:rsid w:val="006514C1"/>
    <w:rsid w:val="0065771C"/>
    <w:rsid w:val="006647AA"/>
    <w:rsid w:val="006670AF"/>
    <w:rsid w:val="0066721A"/>
    <w:rsid w:val="00672FB8"/>
    <w:rsid w:val="00680296"/>
    <w:rsid w:val="0068074E"/>
    <w:rsid w:val="00680ECB"/>
    <w:rsid w:val="0068195C"/>
    <w:rsid w:val="0069585C"/>
    <w:rsid w:val="006959A8"/>
    <w:rsid w:val="00697D89"/>
    <w:rsid w:val="006A1C11"/>
    <w:rsid w:val="006B04B5"/>
    <w:rsid w:val="006B48DF"/>
    <w:rsid w:val="006B4A92"/>
    <w:rsid w:val="006B5AF8"/>
    <w:rsid w:val="006C08D3"/>
    <w:rsid w:val="006C0DED"/>
    <w:rsid w:val="006C3011"/>
    <w:rsid w:val="006C31FA"/>
    <w:rsid w:val="006E58EB"/>
    <w:rsid w:val="006F03D4"/>
    <w:rsid w:val="006F0F6F"/>
    <w:rsid w:val="006F26D7"/>
    <w:rsid w:val="006F377C"/>
    <w:rsid w:val="006F3914"/>
    <w:rsid w:val="0070095F"/>
    <w:rsid w:val="00702271"/>
    <w:rsid w:val="00702817"/>
    <w:rsid w:val="007033FB"/>
    <w:rsid w:val="007049A2"/>
    <w:rsid w:val="007106F1"/>
    <w:rsid w:val="0071115E"/>
    <w:rsid w:val="00717B64"/>
    <w:rsid w:val="007203E7"/>
    <w:rsid w:val="00720B2F"/>
    <w:rsid w:val="00723ADA"/>
    <w:rsid w:val="0073119F"/>
    <w:rsid w:val="007337C2"/>
    <w:rsid w:val="00737CCA"/>
    <w:rsid w:val="00740476"/>
    <w:rsid w:val="00745D5D"/>
    <w:rsid w:val="007473A3"/>
    <w:rsid w:val="0075172E"/>
    <w:rsid w:val="00766066"/>
    <w:rsid w:val="007715F1"/>
    <w:rsid w:val="00771C24"/>
    <w:rsid w:val="00785769"/>
    <w:rsid w:val="00785D4A"/>
    <w:rsid w:val="007864EE"/>
    <w:rsid w:val="0079683B"/>
    <w:rsid w:val="00796967"/>
    <w:rsid w:val="007B0712"/>
    <w:rsid w:val="007B2E94"/>
    <w:rsid w:val="007D5836"/>
    <w:rsid w:val="007E267D"/>
    <w:rsid w:val="007E4F52"/>
    <w:rsid w:val="007E54F2"/>
    <w:rsid w:val="007F1696"/>
    <w:rsid w:val="007F33A5"/>
    <w:rsid w:val="00801923"/>
    <w:rsid w:val="00805685"/>
    <w:rsid w:val="008061A7"/>
    <w:rsid w:val="0081404A"/>
    <w:rsid w:val="00823149"/>
    <w:rsid w:val="008240DA"/>
    <w:rsid w:val="00824259"/>
    <w:rsid w:val="008300D9"/>
    <w:rsid w:val="00834192"/>
    <w:rsid w:val="00835CE3"/>
    <w:rsid w:val="00837014"/>
    <w:rsid w:val="0083741C"/>
    <w:rsid w:val="0083755C"/>
    <w:rsid w:val="00842A5F"/>
    <w:rsid w:val="00842D0F"/>
    <w:rsid w:val="008461AE"/>
    <w:rsid w:val="00850126"/>
    <w:rsid w:val="00851EA7"/>
    <w:rsid w:val="00854364"/>
    <w:rsid w:val="00855330"/>
    <w:rsid w:val="00862D90"/>
    <w:rsid w:val="00863846"/>
    <w:rsid w:val="00865C39"/>
    <w:rsid w:val="00867EA4"/>
    <w:rsid w:val="00870345"/>
    <w:rsid w:val="0087184B"/>
    <w:rsid w:val="00873512"/>
    <w:rsid w:val="00882923"/>
    <w:rsid w:val="0089051E"/>
    <w:rsid w:val="00895FB9"/>
    <w:rsid w:val="008A2B39"/>
    <w:rsid w:val="008B4871"/>
    <w:rsid w:val="008B5A49"/>
    <w:rsid w:val="008C5A2B"/>
    <w:rsid w:val="008C73D9"/>
    <w:rsid w:val="008D249A"/>
    <w:rsid w:val="008D26E8"/>
    <w:rsid w:val="008D6128"/>
    <w:rsid w:val="008E476B"/>
    <w:rsid w:val="008E5427"/>
    <w:rsid w:val="008E6939"/>
    <w:rsid w:val="008F132E"/>
    <w:rsid w:val="008F7214"/>
    <w:rsid w:val="00900073"/>
    <w:rsid w:val="009014F1"/>
    <w:rsid w:val="0090263F"/>
    <w:rsid w:val="00904DD4"/>
    <w:rsid w:val="00910409"/>
    <w:rsid w:val="00910777"/>
    <w:rsid w:val="00912858"/>
    <w:rsid w:val="00914E67"/>
    <w:rsid w:val="00922E8E"/>
    <w:rsid w:val="00927322"/>
    <w:rsid w:val="0093461A"/>
    <w:rsid w:val="00937569"/>
    <w:rsid w:val="0094409C"/>
    <w:rsid w:val="00944404"/>
    <w:rsid w:val="009511BC"/>
    <w:rsid w:val="009553CF"/>
    <w:rsid w:val="00957FF5"/>
    <w:rsid w:val="00970319"/>
    <w:rsid w:val="0097193C"/>
    <w:rsid w:val="00985DFE"/>
    <w:rsid w:val="00987A3C"/>
    <w:rsid w:val="009921B8"/>
    <w:rsid w:val="00993B51"/>
    <w:rsid w:val="00994668"/>
    <w:rsid w:val="00994CED"/>
    <w:rsid w:val="00994D3F"/>
    <w:rsid w:val="00995829"/>
    <w:rsid w:val="00996CDD"/>
    <w:rsid w:val="00996D40"/>
    <w:rsid w:val="009A0A09"/>
    <w:rsid w:val="009A1927"/>
    <w:rsid w:val="009B22A1"/>
    <w:rsid w:val="009C1B52"/>
    <w:rsid w:val="009C23CD"/>
    <w:rsid w:val="009C2644"/>
    <w:rsid w:val="009D1BA1"/>
    <w:rsid w:val="009D64E2"/>
    <w:rsid w:val="009E4002"/>
    <w:rsid w:val="009F16DC"/>
    <w:rsid w:val="009F62E5"/>
    <w:rsid w:val="00A0609D"/>
    <w:rsid w:val="00A0635D"/>
    <w:rsid w:val="00A07481"/>
    <w:rsid w:val="00A07662"/>
    <w:rsid w:val="00A1423C"/>
    <w:rsid w:val="00A14A55"/>
    <w:rsid w:val="00A21A1D"/>
    <w:rsid w:val="00A223A1"/>
    <w:rsid w:val="00A239FE"/>
    <w:rsid w:val="00A23BB9"/>
    <w:rsid w:val="00A23DB6"/>
    <w:rsid w:val="00A25F5D"/>
    <w:rsid w:val="00A3093D"/>
    <w:rsid w:val="00A404F6"/>
    <w:rsid w:val="00A4093A"/>
    <w:rsid w:val="00A425B1"/>
    <w:rsid w:val="00A43E82"/>
    <w:rsid w:val="00A4511E"/>
    <w:rsid w:val="00A46CDF"/>
    <w:rsid w:val="00A47C8F"/>
    <w:rsid w:val="00A52BBB"/>
    <w:rsid w:val="00A56647"/>
    <w:rsid w:val="00A63DE1"/>
    <w:rsid w:val="00A743B9"/>
    <w:rsid w:val="00A85DF8"/>
    <w:rsid w:val="00A86C5B"/>
    <w:rsid w:val="00A87891"/>
    <w:rsid w:val="00A908BF"/>
    <w:rsid w:val="00AA027E"/>
    <w:rsid w:val="00AA1FDE"/>
    <w:rsid w:val="00AA3D9E"/>
    <w:rsid w:val="00AB4E81"/>
    <w:rsid w:val="00AB6BD6"/>
    <w:rsid w:val="00AC1010"/>
    <w:rsid w:val="00AC656A"/>
    <w:rsid w:val="00AD452C"/>
    <w:rsid w:val="00AD7C62"/>
    <w:rsid w:val="00AE2223"/>
    <w:rsid w:val="00AE391E"/>
    <w:rsid w:val="00AE74D6"/>
    <w:rsid w:val="00AF05A8"/>
    <w:rsid w:val="00B00B11"/>
    <w:rsid w:val="00B014F1"/>
    <w:rsid w:val="00B037DB"/>
    <w:rsid w:val="00B05D6E"/>
    <w:rsid w:val="00B16BA5"/>
    <w:rsid w:val="00B225B5"/>
    <w:rsid w:val="00B23E4A"/>
    <w:rsid w:val="00B24247"/>
    <w:rsid w:val="00B27DCD"/>
    <w:rsid w:val="00B309A2"/>
    <w:rsid w:val="00B35AE5"/>
    <w:rsid w:val="00B36793"/>
    <w:rsid w:val="00B377DB"/>
    <w:rsid w:val="00B435B5"/>
    <w:rsid w:val="00B43DBB"/>
    <w:rsid w:val="00B52C7A"/>
    <w:rsid w:val="00B5397D"/>
    <w:rsid w:val="00B60345"/>
    <w:rsid w:val="00B64111"/>
    <w:rsid w:val="00B66353"/>
    <w:rsid w:val="00B71216"/>
    <w:rsid w:val="00B7570C"/>
    <w:rsid w:val="00B767D4"/>
    <w:rsid w:val="00B90B6A"/>
    <w:rsid w:val="00B90F12"/>
    <w:rsid w:val="00B949E6"/>
    <w:rsid w:val="00BA00B0"/>
    <w:rsid w:val="00BA0E80"/>
    <w:rsid w:val="00BA4625"/>
    <w:rsid w:val="00BA5F5F"/>
    <w:rsid w:val="00BB1BCF"/>
    <w:rsid w:val="00BB491B"/>
    <w:rsid w:val="00BB542C"/>
    <w:rsid w:val="00BC0424"/>
    <w:rsid w:val="00BC4A06"/>
    <w:rsid w:val="00BC59E8"/>
    <w:rsid w:val="00BE2143"/>
    <w:rsid w:val="00BE342A"/>
    <w:rsid w:val="00C057B1"/>
    <w:rsid w:val="00C15D97"/>
    <w:rsid w:val="00C1643D"/>
    <w:rsid w:val="00C223B0"/>
    <w:rsid w:val="00C24BBA"/>
    <w:rsid w:val="00C26923"/>
    <w:rsid w:val="00C34774"/>
    <w:rsid w:val="00C3579F"/>
    <w:rsid w:val="00C407D5"/>
    <w:rsid w:val="00C469A7"/>
    <w:rsid w:val="00C52930"/>
    <w:rsid w:val="00C52BF2"/>
    <w:rsid w:val="00C550A9"/>
    <w:rsid w:val="00C61FBA"/>
    <w:rsid w:val="00C717F2"/>
    <w:rsid w:val="00C73B49"/>
    <w:rsid w:val="00C963E4"/>
    <w:rsid w:val="00CA1027"/>
    <w:rsid w:val="00CA2DD4"/>
    <w:rsid w:val="00CA6A6E"/>
    <w:rsid w:val="00CB07D9"/>
    <w:rsid w:val="00CB4E4F"/>
    <w:rsid w:val="00CD0FF2"/>
    <w:rsid w:val="00CD6867"/>
    <w:rsid w:val="00CD74A5"/>
    <w:rsid w:val="00CE1F8C"/>
    <w:rsid w:val="00CE32EA"/>
    <w:rsid w:val="00CE4343"/>
    <w:rsid w:val="00CE69B2"/>
    <w:rsid w:val="00CF046C"/>
    <w:rsid w:val="00CF0F89"/>
    <w:rsid w:val="00CF37B6"/>
    <w:rsid w:val="00D0352E"/>
    <w:rsid w:val="00D03D15"/>
    <w:rsid w:val="00D11479"/>
    <w:rsid w:val="00D1255E"/>
    <w:rsid w:val="00D13F1E"/>
    <w:rsid w:val="00D2335F"/>
    <w:rsid w:val="00D31AB7"/>
    <w:rsid w:val="00D373A9"/>
    <w:rsid w:val="00D40D69"/>
    <w:rsid w:val="00D43BCC"/>
    <w:rsid w:val="00D45AE9"/>
    <w:rsid w:val="00D47A9B"/>
    <w:rsid w:val="00D57949"/>
    <w:rsid w:val="00D60A53"/>
    <w:rsid w:val="00D67EDF"/>
    <w:rsid w:val="00D7375A"/>
    <w:rsid w:val="00D81BF7"/>
    <w:rsid w:val="00D8253E"/>
    <w:rsid w:val="00D87E44"/>
    <w:rsid w:val="00D9160E"/>
    <w:rsid w:val="00D93BE5"/>
    <w:rsid w:val="00DB2631"/>
    <w:rsid w:val="00DB27C2"/>
    <w:rsid w:val="00DB52DE"/>
    <w:rsid w:val="00DB6584"/>
    <w:rsid w:val="00DB71E7"/>
    <w:rsid w:val="00DC0E03"/>
    <w:rsid w:val="00DC2B94"/>
    <w:rsid w:val="00DC3B15"/>
    <w:rsid w:val="00DD1B06"/>
    <w:rsid w:val="00DD5933"/>
    <w:rsid w:val="00DE02D3"/>
    <w:rsid w:val="00DE55F4"/>
    <w:rsid w:val="00DE78F6"/>
    <w:rsid w:val="00DF4FD6"/>
    <w:rsid w:val="00E022CC"/>
    <w:rsid w:val="00E02BA3"/>
    <w:rsid w:val="00E050C0"/>
    <w:rsid w:val="00E0721A"/>
    <w:rsid w:val="00E101E3"/>
    <w:rsid w:val="00E10A37"/>
    <w:rsid w:val="00E10C68"/>
    <w:rsid w:val="00E30F56"/>
    <w:rsid w:val="00E322C0"/>
    <w:rsid w:val="00E33E4E"/>
    <w:rsid w:val="00E35C9A"/>
    <w:rsid w:val="00E41F44"/>
    <w:rsid w:val="00E454BD"/>
    <w:rsid w:val="00E460A2"/>
    <w:rsid w:val="00E469FA"/>
    <w:rsid w:val="00E62C62"/>
    <w:rsid w:val="00E632E5"/>
    <w:rsid w:val="00E6556F"/>
    <w:rsid w:val="00E755A3"/>
    <w:rsid w:val="00E7628D"/>
    <w:rsid w:val="00E81D80"/>
    <w:rsid w:val="00E830A6"/>
    <w:rsid w:val="00E83F95"/>
    <w:rsid w:val="00E937FA"/>
    <w:rsid w:val="00E95E31"/>
    <w:rsid w:val="00E9619B"/>
    <w:rsid w:val="00E97AA7"/>
    <w:rsid w:val="00EA2390"/>
    <w:rsid w:val="00EA277E"/>
    <w:rsid w:val="00EA2FC2"/>
    <w:rsid w:val="00EA2FF7"/>
    <w:rsid w:val="00EA41D1"/>
    <w:rsid w:val="00EA5744"/>
    <w:rsid w:val="00EA6FD5"/>
    <w:rsid w:val="00EA7888"/>
    <w:rsid w:val="00EB09E9"/>
    <w:rsid w:val="00EB4EDA"/>
    <w:rsid w:val="00EB52E1"/>
    <w:rsid w:val="00EC7155"/>
    <w:rsid w:val="00EC7C96"/>
    <w:rsid w:val="00ED68C7"/>
    <w:rsid w:val="00EE247F"/>
    <w:rsid w:val="00EE751E"/>
    <w:rsid w:val="00EF123B"/>
    <w:rsid w:val="00EF5204"/>
    <w:rsid w:val="00F03311"/>
    <w:rsid w:val="00F07890"/>
    <w:rsid w:val="00F139CD"/>
    <w:rsid w:val="00F24E60"/>
    <w:rsid w:val="00F25B90"/>
    <w:rsid w:val="00F30328"/>
    <w:rsid w:val="00F32451"/>
    <w:rsid w:val="00F33AB7"/>
    <w:rsid w:val="00F33DCD"/>
    <w:rsid w:val="00F36BB7"/>
    <w:rsid w:val="00F37785"/>
    <w:rsid w:val="00F4172C"/>
    <w:rsid w:val="00F560A9"/>
    <w:rsid w:val="00F640F9"/>
    <w:rsid w:val="00F64B5B"/>
    <w:rsid w:val="00F656F3"/>
    <w:rsid w:val="00F70ACD"/>
    <w:rsid w:val="00F7271E"/>
    <w:rsid w:val="00F75EE3"/>
    <w:rsid w:val="00F82DBD"/>
    <w:rsid w:val="00F85B1C"/>
    <w:rsid w:val="00FA438E"/>
    <w:rsid w:val="00FA4880"/>
    <w:rsid w:val="00FB3D2A"/>
    <w:rsid w:val="00FB4F7D"/>
    <w:rsid w:val="00FB6C6D"/>
    <w:rsid w:val="00FB72CD"/>
    <w:rsid w:val="00FC2552"/>
    <w:rsid w:val="00FC2EAB"/>
    <w:rsid w:val="00FC3AC6"/>
    <w:rsid w:val="00FD1572"/>
    <w:rsid w:val="00FE15A6"/>
    <w:rsid w:val="00FE2819"/>
    <w:rsid w:val="00FF3220"/>
    <w:rsid w:val="00FF3CF1"/>
    <w:rsid w:val="00FF4688"/>
    <w:rsid w:val="00FF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4481">
      <o:colormru v:ext="edit" colors="teal"/>
    </o:shapedefaults>
    <o:shapelayout v:ext="edit">
      <o:idmap v:ext="edit" data="1"/>
    </o:shapelayout>
  </w:shapeDefaults>
  <w:decimalSymbol w:val="."/>
  <w:listSeparator w:val=","/>
  <w14:docId w14:val="05E59BED"/>
  <w15:docId w15:val="{07924039-A4D2-4B2C-9FD1-3DA1BD16E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42C"/>
    <w:pPr>
      <w:spacing w:after="200" w:line="276" w:lineRule="auto"/>
      <w:ind w:left="187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BB542C"/>
    <w:pPr>
      <w:keepNext/>
      <w:spacing w:after="60"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E391E"/>
    <w:pPr>
      <w:spacing w:after="480"/>
      <w:contextualSpacing/>
      <w:jc w:val="center"/>
      <w:outlineLvl w:val="1"/>
    </w:pPr>
  </w:style>
  <w:style w:type="paragraph" w:styleId="Heading3">
    <w:name w:val="heading 3"/>
    <w:next w:val="Heading2"/>
    <w:semiHidden/>
    <w:unhideWhenUsed/>
    <w:rsid w:val="00FE2819"/>
    <w:pPr>
      <w:numPr>
        <w:numId w:val="7"/>
      </w:numPr>
      <w:spacing w:before="240"/>
      <w:ind w:left="187" w:hanging="187"/>
      <w:outlineLvl w:val="2"/>
    </w:pPr>
    <w:rPr>
      <w:rFonts w:cs="Arial"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qFormat/>
    <w:rsid w:val="000A2C34"/>
    <w:pPr>
      <w:numPr>
        <w:numId w:val="26"/>
      </w:numPr>
      <w:spacing w:after="120"/>
      <w:ind w:left="2520"/>
    </w:pPr>
    <w:rPr>
      <w:rFonts w:asciiTheme="majorHAnsi" w:hAnsiTheme="majorHAnsi" w:cstheme="majorHAnsi"/>
      <w:sz w:val="22"/>
    </w:rPr>
  </w:style>
  <w:style w:type="character" w:styleId="PlaceholderText">
    <w:name w:val="Placeholder Text"/>
    <w:basedOn w:val="DefaultParagraphFont"/>
    <w:uiPriority w:val="99"/>
    <w:semiHidden/>
    <w:rsid w:val="00A87891"/>
    <w:rPr>
      <w:color w:val="808080"/>
    </w:rPr>
  </w:style>
  <w:style w:type="paragraph" w:styleId="ListParagraph">
    <w:name w:val="List Paragraph"/>
    <w:basedOn w:val="Normal"/>
    <w:uiPriority w:val="34"/>
    <w:qFormat/>
    <w:rsid w:val="00A87891"/>
    <w:pPr>
      <w:numPr>
        <w:numId w:val="18"/>
      </w:numPr>
      <w:spacing w:before="240"/>
      <w:ind w:left="187" w:hanging="187"/>
    </w:pPr>
  </w:style>
  <w:style w:type="paragraph" w:styleId="BalloonText">
    <w:name w:val="Balloon Text"/>
    <w:basedOn w:val="Normal"/>
    <w:link w:val="BalloonTextChar"/>
    <w:semiHidden/>
    <w:unhideWhenUsed/>
    <w:rsid w:val="00A8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78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7D3D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D7D3D"/>
    <w:rPr>
      <w:rFonts w:asciiTheme="minorHAnsi" w:hAnsiTheme="minorHAns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024A4"/>
    <w:pPr>
      <w:spacing w:before="100" w:beforeAutospacing="1" w:after="100" w:afterAutospacing="1" w:line="240" w:lineRule="auto"/>
      <w:ind w:left="0"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9C26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1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own%20Clerk\Agenda%20Templates\Agenda%20Template%20numbere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1415693FD2F47718B1D6BA08C087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DACA8-4F07-44E0-8858-C37F1F717AAE}"/>
      </w:docPartPr>
      <w:docPartBody>
        <w:p w:rsidR="00C361C5" w:rsidRDefault="00CC078F" w:rsidP="00CC078F">
          <w:pPr>
            <w:pStyle w:val="11415693FD2F47718B1D6BA08C0879F7"/>
          </w:pPr>
          <w:r w:rsidRPr="001D7D3D">
            <w:rPr>
              <w:rFonts w:asciiTheme="majorHAnsi" w:hAnsiTheme="majorHAnsi" w:cstheme="majorHAnsi"/>
            </w:rP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A2108"/>
    <w:rsid w:val="00201773"/>
    <w:rsid w:val="00432016"/>
    <w:rsid w:val="0044127B"/>
    <w:rsid w:val="00611518"/>
    <w:rsid w:val="006654A4"/>
    <w:rsid w:val="006A1A6E"/>
    <w:rsid w:val="00704881"/>
    <w:rsid w:val="007A5CE7"/>
    <w:rsid w:val="007F0687"/>
    <w:rsid w:val="008952F2"/>
    <w:rsid w:val="009326A6"/>
    <w:rsid w:val="00A27F8F"/>
    <w:rsid w:val="00AA2108"/>
    <w:rsid w:val="00B23355"/>
    <w:rsid w:val="00B43E1A"/>
    <w:rsid w:val="00B61173"/>
    <w:rsid w:val="00C361C5"/>
    <w:rsid w:val="00C42A57"/>
    <w:rsid w:val="00C4478C"/>
    <w:rsid w:val="00CC078F"/>
    <w:rsid w:val="00FC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1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A0D346C68A242679FEC480A53C34D12">
    <w:name w:val="0A0D346C68A242679FEC480A53C34D12"/>
    <w:rsid w:val="00AA2108"/>
  </w:style>
  <w:style w:type="paragraph" w:customStyle="1" w:styleId="9C739305F81844B0A722291A3DAB49C4">
    <w:name w:val="9C739305F81844B0A722291A3DAB49C4"/>
    <w:rsid w:val="00AA2108"/>
  </w:style>
  <w:style w:type="paragraph" w:customStyle="1" w:styleId="267AB2E2B844402A80EB8CB7D3DCF4E2">
    <w:name w:val="267AB2E2B844402A80EB8CB7D3DCF4E2"/>
    <w:rsid w:val="00AA2108"/>
  </w:style>
  <w:style w:type="paragraph" w:customStyle="1" w:styleId="423C9DE739FB4365A7E02BCFF177FDB8">
    <w:name w:val="423C9DE739FB4365A7E02BCFF177FDB8"/>
    <w:rsid w:val="00AA2108"/>
  </w:style>
  <w:style w:type="paragraph" w:customStyle="1" w:styleId="04D15385A6084496B79060CD7EFF5DAC">
    <w:name w:val="04D15385A6084496B79060CD7EFF5DAC"/>
    <w:rsid w:val="00AA2108"/>
  </w:style>
  <w:style w:type="paragraph" w:customStyle="1" w:styleId="9CF14DFE76B34D118871A247907D6396">
    <w:name w:val="9CF14DFE76B34D118871A247907D6396"/>
    <w:rsid w:val="00AA2108"/>
  </w:style>
  <w:style w:type="paragraph" w:customStyle="1" w:styleId="39DBADC611964147BDF39A6E993A8A69">
    <w:name w:val="39DBADC611964147BDF39A6E993A8A69"/>
    <w:rsid w:val="00AA2108"/>
  </w:style>
  <w:style w:type="paragraph" w:customStyle="1" w:styleId="A69EB618211441E5960C7C6344C04D2F">
    <w:name w:val="A69EB618211441E5960C7C6344C04D2F"/>
    <w:rsid w:val="00AA2108"/>
  </w:style>
  <w:style w:type="paragraph" w:customStyle="1" w:styleId="0AB938393CE346F5AC0595BFF6C65975">
    <w:name w:val="0AB938393CE346F5AC0595BFF6C65975"/>
    <w:rsid w:val="00AA2108"/>
  </w:style>
  <w:style w:type="paragraph" w:customStyle="1" w:styleId="11415693FD2F47718B1D6BA08C0879F7">
    <w:name w:val="11415693FD2F47718B1D6BA08C0879F7"/>
    <w:rsid w:val="00CC078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959B8-8553-4699-B38D-394382501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3D995B-FABB-401E-A45B-70F202B9C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 numbered.dotx</Template>
  <TotalTime>6</TotalTime>
  <Pages>1</Pages>
  <Words>232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Formal meeting agenda</vt:lpstr>
    </vt:vector>
  </TitlesOfParts>
  <Company>Town of Hingham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meeting agenda</dc:title>
  <dc:creator>Administrator</dc:creator>
  <cp:lastModifiedBy>Berard, Jaqueline</cp:lastModifiedBy>
  <cp:revision>3</cp:revision>
  <cp:lastPrinted>2026-04-02T13:57:00Z</cp:lastPrinted>
  <dcterms:created xsi:type="dcterms:W3CDTF">2026-05-21T14:49:00Z</dcterms:created>
  <dcterms:modified xsi:type="dcterms:W3CDTF">2026-05-21T14:52:00Z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</Properties>
</file>