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27" w:rsidRDefault="008E5427" w:rsidP="00A23DB6">
      <w:pPr>
        <w:spacing w:after="0"/>
        <w:ind w:left="0"/>
        <w:rPr>
          <w:rFonts w:asciiTheme="majorHAnsi" w:hAnsiTheme="majorHAnsi" w:cstheme="majorHAnsi"/>
        </w:rPr>
      </w:pP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>
        <w:rPr>
          <w:rFonts w:cstheme="majorHAnsi"/>
          <w:i w:val="0"/>
        </w:rPr>
        <w:t>Board of Assessors</w:t>
      </w:r>
    </w:p>
    <w:p w:rsidR="0069585C" w:rsidRPr="001D7D3D" w:rsidRDefault="0069585C" w:rsidP="0069585C">
      <w:pPr>
        <w:pStyle w:val="Heading1"/>
        <w:rPr>
          <w:rFonts w:cstheme="majorHAnsi"/>
          <w:i w:val="0"/>
        </w:rPr>
      </w:pPr>
      <w:r w:rsidRPr="001D7D3D">
        <w:rPr>
          <w:rFonts w:cstheme="majorHAnsi"/>
          <w:i w:val="0"/>
        </w:rPr>
        <w:t xml:space="preserve">Meeting </w:t>
      </w:r>
      <w:r>
        <w:rPr>
          <w:rFonts w:cstheme="majorHAnsi"/>
          <w:i w:val="0"/>
        </w:rPr>
        <w:t>Minutes</w:t>
      </w:r>
    </w:p>
    <w:sdt>
      <w:sdtPr>
        <w:rPr>
          <w:rFonts w:asciiTheme="majorHAnsi" w:hAnsiTheme="majorHAnsi" w:cstheme="majorHAnsi"/>
          <w:b/>
        </w:rPr>
        <w:alias w:val="Date"/>
        <w:tag w:val="Date"/>
        <w:id w:val="-1015455478"/>
        <w:placeholder>
          <w:docPart w:val="11415693FD2F47718B1D6BA08C0879F7"/>
        </w:placeholder>
        <w:date w:fullDate="2026-04-16T00:00:00Z">
          <w:dateFormat w:val="MMMM d, yyyy"/>
          <w:lid w:val="en-US"/>
          <w:storeMappedDataAs w:val="dateTime"/>
          <w:calendar w:val="gregorian"/>
        </w:date>
      </w:sdtPr>
      <w:sdtEndPr/>
      <w:sdtContent>
        <w:p w:rsidR="0069585C" w:rsidRPr="00370B73" w:rsidRDefault="00DF1CE1" w:rsidP="0069585C">
          <w:pPr>
            <w:pStyle w:val="Heading2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</w:rPr>
            <w:t>April 16, 2026</w:t>
          </w:r>
        </w:p>
      </w:sdtContent>
    </w:sdt>
    <w:p w:rsidR="0069585C" w:rsidRDefault="00985DFE" w:rsidP="0069585C">
      <w:pPr>
        <w:pStyle w:val="Heading2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10:</w:t>
      </w:r>
      <w:r w:rsidR="00DF1CE1">
        <w:rPr>
          <w:rFonts w:asciiTheme="majorHAnsi" w:hAnsiTheme="majorHAnsi" w:cstheme="majorHAnsi"/>
          <w:b/>
        </w:rPr>
        <w:t>00</w:t>
      </w:r>
      <w:r w:rsidR="007E4F52">
        <w:rPr>
          <w:rFonts w:asciiTheme="majorHAnsi" w:hAnsiTheme="majorHAnsi" w:cstheme="majorHAnsi"/>
          <w:b/>
        </w:rPr>
        <w:t xml:space="preserve"> </w:t>
      </w:r>
      <w:r w:rsidR="003978FC">
        <w:rPr>
          <w:rFonts w:asciiTheme="majorHAnsi" w:hAnsiTheme="majorHAnsi" w:cstheme="majorHAnsi"/>
          <w:b/>
        </w:rPr>
        <w:t>A</w:t>
      </w:r>
      <w:r w:rsidR="00E9619B">
        <w:rPr>
          <w:rFonts w:asciiTheme="majorHAnsi" w:hAnsiTheme="majorHAnsi" w:cstheme="majorHAnsi"/>
          <w:b/>
        </w:rPr>
        <w:t>M</w:t>
      </w:r>
    </w:p>
    <w:p w:rsidR="005E7C5E" w:rsidRPr="00A23BB9" w:rsidRDefault="00957FF5" w:rsidP="00A23BB9">
      <w:pPr>
        <w:pStyle w:val="Heading2"/>
        <w:rPr>
          <w:rFonts w:asciiTheme="majorHAnsi" w:hAnsiTheme="majorHAnsi" w:cstheme="majorHAnsi"/>
          <w:b/>
          <w:sz w:val="22"/>
          <w:szCs w:val="22"/>
        </w:rPr>
      </w:pPr>
      <w:r w:rsidRPr="008C73D9">
        <w:rPr>
          <w:rFonts w:asciiTheme="majorHAnsi" w:hAnsiTheme="majorHAnsi" w:cstheme="majorHAnsi"/>
          <w:b/>
          <w:sz w:val="22"/>
          <w:szCs w:val="22"/>
        </w:rPr>
        <w:t xml:space="preserve">Central North </w:t>
      </w:r>
      <w:r w:rsidR="000A20BB" w:rsidRPr="008C73D9">
        <w:rPr>
          <w:rFonts w:asciiTheme="majorHAnsi" w:hAnsiTheme="majorHAnsi" w:cstheme="majorHAnsi"/>
          <w:b/>
          <w:sz w:val="22"/>
          <w:szCs w:val="22"/>
        </w:rPr>
        <w:t>Meeting</w:t>
      </w:r>
      <w:r w:rsidRPr="008C73D9">
        <w:rPr>
          <w:rFonts w:asciiTheme="majorHAnsi" w:hAnsiTheme="majorHAnsi" w:cstheme="majorHAnsi"/>
          <w:b/>
          <w:sz w:val="22"/>
          <w:szCs w:val="22"/>
        </w:rPr>
        <w:t xml:space="preserve"> Room</w:t>
      </w:r>
    </w:p>
    <w:p w:rsidR="0069585C" w:rsidRPr="008C73D9" w:rsidRDefault="0069585C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In Attendance:</w:t>
      </w:r>
      <w:r w:rsidRPr="008C73D9">
        <w:rPr>
          <w:rFonts w:ascii="Arial" w:hAnsi="Arial" w:cs="Arial"/>
          <w:b/>
          <w:bCs/>
          <w:sz w:val="22"/>
          <w:szCs w:val="22"/>
        </w:rPr>
        <w:t xml:space="preserve">  </w:t>
      </w:r>
      <w:r w:rsidRPr="008C73D9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307E83" w:rsidRPr="008C73D9">
        <w:rPr>
          <w:rFonts w:asciiTheme="majorHAnsi" w:hAnsiTheme="majorHAnsi" w:cstheme="majorHAnsi"/>
          <w:sz w:val="22"/>
          <w:szCs w:val="22"/>
        </w:rPr>
        <w:t>Randall Winters</w:t>
      </w:r>
      <w:r w:rsidR="00307E83">
        <w:rPr>
          <w:rFonts w:asciiTheme="majorHAnsi" w:hAnsiTheme="majorHAnsi" w:cstheme="majorHAnsi"/>
          <w:sz w:val="22"/>
          <w:szCs w:val="22"/>
        </w:rPr>
        <w:t>,</w:t>
      </w:r>
      <w:r w:rsidR="00307E83" w:rsidRPr="008C73D9">
        <w:rPr>
          <w:rFonts w:asciiTheme="majorHAnsi" w:hAnsiTheme="majorHAnsi" w:cstheme="majorHAnsi"/>
          <w:sz w:val="22"/>
          <w:szCs w:val="22"/>
        </w:rPr>
        <w:t xml:space="preserve"> </w:t>
      </w:r>
      <w:r w:rsidRPr="008C73D9">
        <w:rPr>
          <w:rFonts w:asciiTheme="majorHAnsi" w:hAnsiTheme="majorHAnsi" w:cstheme="majorHAnsi"/>
          <w:sz w:val="22"/>
          <w:szCs w:val="22"/>
        </w:rPr>
        <w:t>Joshua Ross</w:t>
      </w:r>
      <w:r w:rsidR="00957FF5" w:rsidRPr="008C73D9">
        <w:rPr>
          <w:rFonts w:asciiTheme="majorHAnsi" w:hAnsiTheme="majorHAnsi" w:cstheme="majorHAnsi"/>
          <w:sz w:val="22"/>
          <w:szCs w:val="22"/>
        </w:rPr>
        <w:t xml:space="preserve">, </w:t>
      </w:r>
      <w:r w:rsidR="001E3349">
        <w:rPr>
          <w:rFonts w:asciiTheme="majorHAnsi" w:hAnsiTheme="majorHAnsi" w:cstheme="majorHAnsi"/>
          <w:sz w:val="22"/>
          <w:szCs w:val="22"/>
        </w:rPr>
        <w:t>Sara Abbott, Assessor Erin Delaney</w:t>
      </w:r>
      <w:r w:rsidR="00DF1CE1">
        <w:rPr>
          <w:rFonts w:asciiTheme="majorHAnsi" w:hAnsiTheme="majorHAnsi" w:cstheme="majorHAnsi"/>
          <w:sz w:val="22"/>
          <w:szCs w:val="22"/>
        </w:rPr>
        <w:t xml:space="preserve"> and Asst. Assessor Jacquie </w:t>
      </w:r>
      <w:proofErr w:type="spellStart"/>
      <w:r w:rsidR="00DF1CE1"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p w:rsidR="00122419" w:rsidRPr="008C73D9" w:rsidRDefault="00122419" w:rsidP="00122419">
      <w:pPr>
        <w:spacing w:after="0"/>
        <w:ind w:left="0"/>
        <w:rPr>
          <w:rFonts w:asciiTheme="majorHAnsi" w:hAnsiTheme="majorHAnsi" w:cstheme="majorHAnsi"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Meeting Called to Order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8C73D9" w:rsidRPr="008C73D9" w:rsidRDefault="008C73D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r w:rsidR="00DF1CE1">
        <w:rPr>
          <w:rFonts w:ascii="Arial" w:hAnsi="Arial" w:cs="Arial"/>
          <w:sz w:val="22"/>
          <w:szCs w:val="22"/>
        </w:rPr>
        <w:t>Ross</w:t>
      </w:r>
      <w:r w:rsidRPr="008C73D9">
        <w:rPr>
          <w:rFonts w:ascii="Arial" w:hAnsi="Arial" w:cs="Arial"/>
          <w:sz w:val="22"/>
          <w:szCs w:val="22"/>
        </w:rPr>
        <w:t xml:space="preserve"> called the meeting to order at </w:t>
      </w:r>
      <w:r w:rsidR="00985DFE">
        <w:rPr>
          <w:rFonts w:ascii="Arial" w:hAnsi="Arial" w:cs="Arial"/>
          <w:sz w:val="22"/>
          <w:szCs w:val="22"/>
        </w:rPr>
        <w:t>10:</w:t>
      </w:r>
      <w:r w:rsidR="00DF1CE1">
        <w:rPr>
          <w:rFonts w:ascii="Arial" w:hAnsi="Arial" w:cs="Arial"/>
          <w:sz w:val="22"/>
          <w:szCs w:val="22"/>
        </w:rPr>
        <w:t>06</w:t>
      </w:r>
      <w:r w:rsidR="00E33E4E">
        <w:rPr>
          <w:rFonts w:ascii="Arial" w:hAnsi="Arial" w:cs="Arial"/>
          <w:sz w:val="22"/>
          <w:szCs w:val="22"/>
        </w:rPr>
        <w:t xml:space="preserve"> </w:t>
      </w:r>
      <w:r w:rsidR="003978FC">
        <w:rPr>
          <w:rFonts w:ascii="Arial" w:hAnsi="Arial" w:cs="Arial"/>
          <w:sz w:val="22"/>
          <w:szCs w:val="22"/>
        </w:rPr>
        <w:t>A</w:t>
      </w:r>
      <w:r w:rsidRPr="008C73D9">
        <w:rPr>
          <w:rFonts w:ascii="Arial" w:hAnsi="Arial" w:cs="Arial"/>
          <w:sz w:val="22"/>
          <w:szCs w:val="22"/>
        </w:rPr>
        <w:t>M.</w:t>
      </w:r>
      <w:r w:rsidR="00B90F12">
        <w:rPr>
          <w:rFonts w:ascii="Arial" w:hAnsi="Arial" w:cs="Arial"/>
          <w:sz w:val="22"/>
          <w:szCs w:val="22"/>
        </w:rPr>
        <w:t xml:space="preserve"> </w:t>
      </w:r>
    </w:p>
    <w:p w:rsidR="00307E83" w:rsidRDefault="00307E83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</w:rPr>
      </w:pP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Public Comment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EF5204" w:rsidRPr="001E3349" w:rsidRDefault="001E3349" w:rsidP="005E7C5E">
      <w:pPr>
        <w:spacing w:after="0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C963E4">
        <w:rPr>
          <w:rFonts w:ascii="Arial" w:hAnsi="Arial" w:cs="Arial"/>
          <w:sz w:val="22"/>
          <w:szCs w:val="22"/>
        </w:rPr>
        <w:t xml:space="preserve">members of the </w:t>
      </w:r>
      <w:r>
        <w:rPr>
          <w:rFonts w:ascii="Arial" w:hAnsi="Arial" w:cs="Arial"/>
          <w:sz w:val="22"/>
          <w:szCs w:val="22"/>
        </w:rPr>
        <w:t>public</w:t>
      </w:r>
      <w:r w:rsidR="00C963E4">
        <w:rPr>
          <w:rFonts w:ascii="Arial" w:hAnsi="Arial" w:cs="Arial"/>
          <w:sz w:val="22"/>
          <w:szCs w:val="22"/>
        </w:rPr>
        <w:t xml:space="preserve"> were</w:t>
      </w:r>
      <w:r>
        <w:rPr>
          <w:rFonts w:ascii="Arial" w:hAnsi="Arial" w:cs="Arial"/>
          <w:sz w:val="22"/>
          <w:szCs w:val="22"/>
        </w:rPr>
        <w:t xml:space="preserve"> in attendance</w:t>
      </w:r>
    </w:p>
    <w:p w:rsidR="00EF5204" w:rsidRDefault="00EF5204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8C73D9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Approval of Minutes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255384" w:rsidRDefault="00985DFE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minutes were available; they will be approved at next meeting.</w:t>
      </w:r>
    </w:p>
    <w:p w:rsidR="008C73D9" w:rsidRPr="00A52BBB" w:rsidRDefault="008C73D9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Administrative Items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30682A" w:rsidRPr="00255384" w:rsidRDefault="00B90F12" w:rsidP="00255384">
      <w:pPr>
        <w:spacing w:after="100" w:afterAutospacing="1"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:rsidR="00A52BBB" w:rsidRDefault="00A52BBB" w:rsidP="003A15EB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A52BBB" w:rsidRPr="00A52BBB" w:rsidRDefault="00A52BBB" w:rsidP="003A15EB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A52BBB">
        <w:rPr>
          <w:rFonts w:ascii="Arial" w:hAnsi="Arial" w:cs="Arial"/>
          <w:b/>
          <w:bCs/>
          <w:sz w:val="22"/>
          <w:szCs w:val="22"/>
          <w:u w:val="single"/>
        </w:rPr>
        <w:t>Executive Session:</w:t>
      </w:r>
    </w:p>
    <w:p w:rsidR="00CA2DD4" w:rsidRPr="007B2E94" w:rsidRDefault="00A52BBB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A52BBB">
        <w:rPr>
          <w:rFonts w:ascii="Arial" w:hAnsi="Arial" w:cs="Arial"/>
          <w:bCs/>
          <w:sz w:val="22"/>
          <w:szCs w:val="22"/>
        </w:rPr>
        <w:t xml:space="preserve">Assessor </w:t>
      </w:r>
      <w:r w:rsidR="00DF1CE1">
        <w:rPr>
          <w:rFonts w:ascii="Arial" w:hAnsi="Arial" w:cs="Arial"/>
          <w:bCs/>
          <w:sz w:val="22"/>
          <w:szCs w:val="22"/>
        </w:rPr>
        <w:t>Ross</w:t>
      </w:r>
      <w:r w:rsidRPr="00A52BBB">
        <w:rPr>
          <w:rFonts w:ascii="Arial" w:hAnsi="Arial" w:cs="Arial"/>
          <w:bCs/>
          <w:sz w:val="22"/>
          <w:szCs w:val="22"/>
        </w:rPr>
        <w:t xml:space="preserve"> made a motion to enter into </w:t>
      </w:r>
      <w:r w:rsidR="007B2E94">
        <w:rPr>
          <w:rFonts w:ascii="Arial" w:hAnsi="Arial" w:cs="Arial"/>
          <w:bCs/>
          <w:sz w:val="22"/>
          <w:szCs w:val="22"/>
        </w:rPr>
        <w:t>e</w:t>
      </w:r>
      <w:r w:rsidRPr="00A52BBB">
        <w:rPr>
          <w:rFonts w:ascii="Arial" w:hAnsi="Arial" w:cs="Arial"/>
          <w:bCs/>
          <w:sz w:val="22"/>
          <w:szCs w:val="22"/>
        </w:rPr>
        <w:t xml:space="preserve">xecutive </w:t>
      </w:r>
      <w:r w:rsidR="007B2E94">
        <w:rPr>
          <w:rFonts w:ascii="Arial" w:hAnsi="Arial" w:cs="Arial"/>
          <w:bCs/>
          <w:sz w:val="22"/>
          <w:szCs w:val="22"/>
        </w:rPr>
        <w:t>s</w:t>
      </w:r>
      <w:r w:rsidR="000F496A">
        <w:rPr>
          <w:rFonts w:ascii="Arial" w:hAnsi="Arial" w:cs="Arial"/>
          <w:bCs/>
          <w:sz w:val="22"/>
          <w:szCs w:val="22"/>
        </w:rPr>
        <w:t xml:space="preserve">ession at </w:t>
      </w:r>
      <w:r w:rsidR="00985DFE">
        <w:rPr>
          <w:rFonts w:ascii="Arial" w:hAnsi="Arial" w:cs="Arial"/>
          <w:sz w:val="22"/>
          <w:szCs w:val="22"/>
        </w:rPr>
        <w:t>10:</w:t>
      </w:r>
      <w:r w:rsidR="00DF1CE1">
        <w:rPr>
          <w:rFonts w:ascii="Arial" w:hAnsi="Arial" w:cs="Arial"/>
          <w:sz w:val="22"/>
          <w:szCs w:val="22"/>
        </w:rPr>
        <w:t>07</w:t>
      </w:r>
      <w:r w:rsidR="005E47E4" w:rsidRPr="008C73D9">
        <w:rPr>
          <w:rFonts w:ascii="Arial" w:hAnsi="Arial" w:cs="Arial"/>
          <w:sz w:val="22"/>
          <w:szCs w:val="22"/>
        </w:rPr>
        <w:t xml:space="preserve"> </w:t>
      </w:r>
      <w:r w:rsidR="005E47E4">
        <w:rPr>
          <w:rFonts w:ascii="Arial" w:hAnsi="Arial" w:cs="Arial"/>
          <w:sz w:val="22"/>
          <w:szCs w:val="22"/>
        </w:rPr>
        <w:t>A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247200">
        <w:rPr>
          <w:rFonts w:ascii="Arial" w:hAnsi="Arial" w:cs="Arial"/>
          <w:bCs/>
          <w:sz w:val="22"/>
          <w:szCs w:val="22"/>
        </w:rPr>
        <w:t xml:space="preserve"> </w:t>
      </w:r>
      <w:r w:rsidR="00F75EE3">
        <w:rPr>
          <w:rFonts w:ascii="Arial" w:hAnsi="Arial" w:cs="Arial"/>
          <w:bCs/>
          <w:sz w:val="22"/>
          <w:szCs w:val="22"/>
        </w:rPr>
        <w:t xml:space="preserve">Assessor </w:t>
      </w:r>
      <w:r w:rsidR="00B90F12">
        <w:rPr>
          <w:rFonts w:ascii="Arial" w:hAnsi="Arial" w:cs="Arial"/>
          <w:bCs/>
          <w:sz w:val="22"/>
          <w:szCs w:val="22"/>
        </w:rPr>
        <w:t>Abbott</w:t>
      </w:r>
      <w:r w:rsidR="00F75EE3">
        <w:rPr>
          <w:rFonts w:ascii="Arial" w:hAnsi="Arial" w:cs="Arial"/>
          <w:bCs/>
          <w:sz w:val="22"/>
          <w:szCs w:val="22"/>
        </w:rPr>
        <w:t xml:space="preserve"> seconds the motion, </w:t>
      </w:r>
      <w:r w:rsidRPr="00A52BBB">
        <w:rPr>
          <w:rFonts w:ascii="Arial" w:hAnsi="Arial" w:cs="Arial"/>
          <w:bCs/>
          <w:sz w:val="22"/>
          <w:szCs w:val="22"/>
        </w:rPr>
        <w:t>All in Favor.</w:t>
      </w:r>
    </w:p>
    <w:p w:rsidR="006B04B5" w:rsidRDefault="006B04B5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E47E4" w:rsidRPr="00A52BBB" w:rsidRDefault="005E47E4" w:rsidP="005E47E4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Open Session</w:t>
      </w:r>
      <w:r w:rsidRPr="00A52BBB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Assessors did not return to </w:t>
      </w:r>
      <w:r w:rsidR="00247200">
        <w:rPr>
          <w:rFonts w:ascii="Arial" w:hAnsi="Arial" w:cs="Arial"/>
          <w:bCs/>
          <w:sz w:val="22"/>
          <w:szCs w:val="22"/>
        </w:rPr>
        <w:t>open session</w:t>
      </w:r>
      <w:r w:rsidR="00834192">
        <w:rPr>
          <w:rFonts w:ascii="Arial" w:hAnsi="Arial" w:cs="Arial"/>
          <w:bCs/>
          <w:sz w:val="22"/>
          <w:szCs w:val="22"/>
        </w:rPr>
        <w:t xml:space="preserve"> </w:t>
      </w:r>
    </w:p>
    <w:p w:rsidR="005E47E4" w:rsidRDefault="005E47E4" w:rsidP="005E7C5E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Next Board of Assessors’ Meeting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B66353" w:rsidRPr="008C73D9" w:rsidRDefault="00AB4E81" w:rsidP="0069585C">
      <w:pPr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Next meeting set </w:t>
      </w:r>
      <w:r w:rsidR="00824259">
        <w:rPr>
          <w:rFonts w:ascii="Arial" w:hAnsi="Arial" w:cs="Arial"/>
          <w:sz w:val="22"/>
          <w:szCs w:val="22"/>
        </w:rPr>
        <w:t xml:space="preserve">for Thursday </w:t>
      </w:r>
      <w:r w:rsidR="006C0DED">
        <w:rPr>
          <w:rFonts w:ascii="Arial" w:hAnsi="Arial" w:cs="Arial"/>
          <w:sz w:val="22"/>
          <w:szCs w:val="22"/>
        </w:rPr>
        <w:t>4/</w:t>
      </w:r>
      <w:r w:rsidR="00DF1CE1">
        <w:rPr>
          <w:rFonts w:ascii="Arial" w:hAnsi="Arial" w:cs="Arial"/>
          <w:sz w:val="22"/>
          <w:szCs w:val="22"/>
        </w:rPr>
        <w:t>23</w:t>
      </w:r>
      <w:r w:rsidR="00255384">
        <w:rPr>
          <w:rFonts w:ascii="Arial" w:hAnsi="Arial" w:cs="Arial"/>
          <w:sz w:val="22"/>
          <w:szCs w:val="22"/>
        </w:rPr>
        <w:t>/</w:t>
      </w:r>
      <w:r w:rsidR="00785769" w:rsidRPr="008C73D9">
        <w:rPr>
          <w:rFonts w:ascii="Arial" w:hAnsi="Arial" w:cs="Arial"/>
          <w:sz w:val="22"/>
          <w:szCs w:val="22"/>
        </w:rPr>
        <w:t>202</w:t>
      </w:r>
      <w:r w:rsidR="005E47E4">
        <w:rPr>
          <w:rFonts w:ascii="Arial" w:hAnsi="Arial" w:cs="Arial"/>
          <w:sz w:val="22"/>
          <w:szCs w:val="22"/>
        </w:rPr>
        <w:t>6</w:t>
      </w:r>
      <w:r w:rsidR="00B66353" w:rsidRPr="008C73D9">
        <w:rPr>
          <w:rFonts w:ascii="Arial" w:hAnsi="Arial" w:cs="Arial"/>
          <w:sz w:val="22"/>
          <w:szCs w:val="22"/>
        </w:rPr>
        <w:t xml:space="preserve"> at </w:t>
      </w:r>
      <w:r w:rsidR="00B90F12">
        <w:rPr>
          <w:rFonts w:ascii="Arial" w:hAnsi="Arial" w:cs="Arial"/>
          <w:sz w:val="22"/>
          <w:szCs w:val="22"/>
        </w:rPr>
        <w:t>10</w:t>
      </w:r>
      <w:r w:rsidR="00985DFE">
        <w:rPr>
          <w:rFonts w:ascii="Arial" w:hAnsi="Arial" w:cs="Arial"/>
          <w:sz w:val="22"/>
          <w:szCs w:val="22"/>
        </w:rPr>
        <w:t>:3</w:t>
      </w:r>
      <w:r w:rsidR="00B66353" w:rsidRPr="008C73D9">
        <w:rPr>
          <w:rFonts w:ascii="Arial" w:hAnsi="Arial" w:cs="Arial"/>
          <w:sz w:val="22"/>
          <w:szCs w:val="22"/>
        </w:rPr>
        <w:t>0 AM</w:t>
      </w:r>
    </w:p>
    <w:p w:rsidR="005E7C5E" w:rsidRPr="00824259" w:rsidRDefault="005E7C5E" w:rsidP="005E7C5E">
      <w:pPr>
        <w:spacing w:after="0" w:line="240" w:lineRule="auto"/>
        <w:ind w:left="0"/>
        <w:rPr>
          <w:rFonts w:ascii="Arial" w:hAnsi="Arial" w:cs="Arial"/>
          <w:b/>
          <w:bCs/>
          <w:sz w:val="22"/>
          <w:szCs w:val="22"/>
          <w:u w:val="single"/>
        </w:rPr>
      </w:pPr>
      <w:r w:rsidRPr="00824259">
        <w:rPr>
          <w:rFonts w:ascii="Arial" w:hAnsi="Arial" w:cs="Arial"/>
          <w:b/>
          <w:bCs/>
          <w:sz w:val="22"/>
          <w:szCs w:val="22"/>
          <w:u w:val="single"/>
        </w:rPr>
        <w:t>Meeting Adjourned</w:t>
      </w:r>
      <w:r w:rsidR="00824259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5E47E4" w:rsidRDefault="00CD0FF2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Assessor </w:t>
      </w:r>
      <w:proofErr w:type="gramStart"/>
      <w:r w:rsidR="00985DFE">
        <w:rPr>
          <w:rFonts w:ascii="Arial" w:hAnsi="Arial" w:cs="Arial"/>
          <w:sz w:val="22"/>
          <w:szCs w:val="22"/>
        </w:rPr>
        <w:t>Winters</w:t>
      </w:r>
      <w:proofErr w:type="gramEnd"/>
      <w:r w:rsidRPr="008C73D9">
        <w:rPr>
          <w:rFonts w:ascii="Arial" w:hAnsi="Arial" w:cs="Arial"/>
          <w:sz w:val="22"/>
          <w:szCs w:val="22"/>
        </w:rPr>
        <w:t xml:space="preserve"> motioned to adjourn meeting at</w:t>
      </w:r>
      <w:r w:rsidR="005E47E4">
        <w:rPr>
          <w:rFonts w:ascii="Arial" w:hAnsi="Arial" w:cs="Arial"/>
          <w:bCs/>
          <w:sz w:val="22"/>
          <w:szCs w:val="22"/>
        </w:rPr>
        <w:t xml:space="preserve"> </w:t>
      </w:r>
      <w:r w:rsidR="00C963E4">
        <w:rPr>
          <w:rFonts w:ascii="Arial" w:hAnsi="Arial" w:cs="Arial"/>
          <w:sz w:val="22"/>
          <w:szCs w:val="22"/>
        </w:rPr>
        <w:t>1</w:t>
      </w:r>
      <w:r w:rsidR="00DF1CE1">
        <w:rPr>
          <w:rFonts w:ascii="Arial" w:hAnsi="Arial" w:cs="Arial"/>
          <w:sz w:val="22"/>
          <w:szCs w:val="22"/>
        </w:rPr>
        <w:t>2</w:t>
      </w:r>
      <w:r w:rsidR="00985DFE">
        <w:rPr>
          <w:rFonts w:ascii="Arial" w:hAnsi="Arial" w:cs="Arial"/>
          <w:sz w:val="22"/>
          <w:szCs w:val="22"/>
        </w:rPr>
        <w:t>:</w:t>
      </w:r>
      <w:r w:rsidR="00DF1CE1">
        <w:rPr>
          <w:rFonts w:ascii="Arial" w:hAnsi="Arial" w:cs="Arial"/>
          <w:sz w:val="22"/>
          <w:szCs w:val="22"/>
        </w:rPr>
        <w:t>2</w:t>
      </w:r>
      <w:r w:rsidR="00985DFE">
        <w:rPr>
          <w:rFonts w:ascii="Arial" w:hAnsi="Arial" w:cs="Arial"/>
          <w:sz w:val="22"/>
          <w:szCs w:val="22"/>
        </w:rPr>
        <w:t>6</w:t>
      </w:r>
      <w:r w:rsidR="005E47E4">
        <w:rPr>
          <w:rFonts w:ascii="Arial" w:hAnsi="Arial" w:cs="Arial"/>
          <w:sz w:val="22"/>
          <w:szCs w:val="22"/>
        </w:rPr>
        <w:t xml:space="preserve"> </w:t>
      </w:r>
      <w:r w:rsidR="00DF1CE1">
        <w:rPr>
          <w:rFonts w:ascii="Arial" w:hAnsi="Arial" w:cs="Arial"/>
          <w:sz w:val="22"/>
          <w:szCs w:val="22"/>
        </w:rPr>
        <w:t>P</w:t>
      </w:r>
      <w:r w:rsidR="005E47E4" w:rsidRPr="008C73D9">
        <w:rPr>
          <w:rFonts w:ascii="Arial" w:hAnsi="Arial" w:cs="Arial"/>
          <w:sz w:val="22"/>
          <w:szCs w:val="22"/>
        </w:rPr>
        <w:t>M.</w:t>
      </w:r>
      <w:r w:rsidR="005E47E4">
        <w:rPr>
          <w:rFonts w:ascii="Arial" w:hAnsi="Arial" w:cs="Arial"/>
          <w:bCs/>
          <w:sz w:val="22"/>
          <w:szCs w:val="22"/>
        </w:rPr>
        <w:t xml:space="preserve"> All in favor.</w:t>
      </w:r>
    </w:p>
    <w:p w:rsidR="005E47E4" w:rsidRDefault="005E47E4" w:rsidP="005E47E4">
      <w:pPr>
        <w:spacing w:after="0" w:line="240" w:lineRule="auto"/>
        <w:ind w:left="0"/>
        <w:rPr>
          <w:rFonts w:ascii="Arial" w:hAnsi="Arial" w:cs="Arial"/>
          <w:bCs/>
          <w:sz w:val="22"/>
          <w:szCs w:val="22"/>
        </w:rPr>
      </w:pPr>
    </w:p>
    <w:p w:rsidR="0069585C" w:rsidRPr="008C73D9" w:rsidRDefault="0069585C" w:rsidP="005E47E4">
      <w:pPr>
        <w:ind w:left="0"/>
        <w:rPr>
          <w:rFonts w:ascii="Arial" w:hAnsi="Arial" w:cs="Arial"/>
          <w:sz w:val="22"/>
          <w:szCs w:val="22"/>
        </w:rPr>
      </w:pPr>
    </w:p>
    <w:p w:rsidR="00854364" w:rsidRPr="008C73D9" w:rsidRDefault="00854364" w:rsidP="00854364">
      <w:pPr>
        <w:spacing w:after="0"/>
        <w:ind w:left="0"/>
        <w:rPr>
          <w:rFonts w:ascii="Arial" w:hAnsi="Arial" w:cs="Arial"/>
          <w:sz w:val="22"/>
          <w:szCs w:val="22"/>
        </w:rPr>
      </w:pPr>
      <w:r w:rsidRPr="008C73D9">
        <w:rPr>
          <w:rFonts w:ascii="Arial" w:hAnsi="Arial" w:cs="Arial"/>
          <w:sz w:val="22"/>
          <w:szCs w:val="22"/>
        </w:rPr>
        <w:t xml:space="preserve">Respectfully submitted, </w:t>
      </w:r>
    </w:p>
    <w:p w:rsidR="004C0415" w:rsidRPr="008C73D9" w:rsidRDefault="00F25AB9" w:rsidP="00B90F12">
      <w:pPr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Assistant </w:t>
      </w:r>
      <w:bookmarkStart w:id="0" w:name="_GoBack"/>
      <w:bookmarkEnd w:id="0"/>
      <w:r w:rsidR="00B90F12">
        <w:rPr>
          <w:rFonts w:asciiTheme="majorHAnsi" w:hAnsiTheme="majorHAnsi" w:cstheme="majorHAnsi"/>
          <w:sz w:val="22"/>
          <w:szCs w:val="22"/>
        </w:rPr>
        <w:t xml:space="preserve">Assessor </w:t>
      </w:r>
      <w:r>
        <w:rPr>
          <w:rFonts w:asciiTheme="majorHAnsi" w:hAnsiTheme="majorHAnsi" w:cstheme="majorHAnsi"/>
          <w:sz w:val="22"/>
          <w:szCs w:val="22"/>
        </w:rPr>
        <w:t xml:space="preserve">Jacquie </w:t>
      </w:r>
      <w:proofErr w:type="spellStart"/>
      <w:r>
        <w:rPr>
          <w:rFonts w:asciiTheme="majorHAnsi" w:hAnsiTheme="majorHAnsi" w:cstheme="majorHAnsi"/>
          <w:sz w:val="22"/>
          <w:szCs w:val="22"/>
        </w:rPr>
        <w:t>Berard</w:t>
      </w:r>
      <w:proofErr w:type="spellEnd"/>
    </w:p>
    <w:sectPr w:rsidR="004C0415" w:rsidRPr="008C73D9" w:rsidSect="001D5D68">
      <w:headerReference w:type="default" r:id="rId9"/>
      <w:pgSz w:w="12240" w:h="15840"/>
      <w:pgMar w:top="180" w:right="1350" w:bottom="540" w:left="117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8F3" w:rsidRDefault="002538F3" w:rsidP="001D7D3D">
      <w:pPr>
        <w:spacing w:after="0" w:line="240" w:lineRule="auto"/>
      </w:pPr>
      <w:r>
        <w:separator/>
      </w:r>
    </w:p>
  </w:endnote>
  <w:end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8F3" w:rsidRDefault="002538F3" w:rsidP="001D7D3D">
      <w:pPr>
        <w:spacing w:after="0" w:line="240" w:lineRule="auto"/>
      </w:pPr>
      <w:r>
        <w:separator/>
      </w:r>
    </w:p>
  </w:footnote>
  <w:footnote w:type="continuationSeparator" w:id="0">
    <w:p w:rsidR="002538F3" w:rsidRDefault="002538F3" w:rsidP="001D7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8F3" w:rsidRPr="003505C5" w:rsidRDefault="002538F3" w:rsidP="003505C5">
    <w:pPr>
      <w:pStyle w:val="Header"/>
      <w:jc w:val="center"/>
      <w:rPr>
        <w:rFonts w:asciiTheme="majorHAnsi" w:hAnsiTheme="majorHAnsi" w:cstheme="majorHAnsi"/>
        <w:b/>
      </w:rPr>
    </w:pPr>
    <w:r w:rsidRPr="003505C5">
      <w:rPr>
        <w:rFonts w:asciiTheme="majorHAnsi" w:hAnsiTheme="majorHAnsi" w:cstheme="majorHAnsi"/>
        <w:b/>
      </w:rPr>
      <w:t>Town of Hingham</w:t>
    </w:r>
  </w:p>
  <w:p w:rsidR="002538F3" w:rsidRDefault="002538F3" w:rsidP="003505C5">
    <w:pPr>
      <w:pStyle w:val="Header"/>
      <w:jc w:val="center"/>
    </w:pPr>
    <w:r>
      <w:rPr>
        <w:noProof/>
      </w:rPr>
      <w:drawing>
        <wp:inline distT="0" distB="0" distL="0" distR="0">
          <wp:extent cx="1009650" cy="898302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2714" cy="945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3F231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ABECB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C72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8D8B9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B43A6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2E38C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588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CCBFE2"/>
    <w:lvl w:ilvl="0">
      <w:start w:val="1"/>
      <w:numFmt w:val="upperRoman"/>
      <w:pStyle w:val="ListParagraph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51A24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96F90"/>
    <w:multiLevelType w:val="hybridMultilevel"/>
    <w:tmpl w:val="DEA28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016D6C"/>
    <w:multiLevelType w:val="multilevel"/>
    <w:tmpl w:val="B0DECDA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8B52645"/>
    <w:multiLevelType w:val="hybridMultilevel"/>
    <w:tmpl w:val="B94AF4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9531F8"/>
    <w:multiLevelType w:val="hybridMultilevel"/>
    <w:tmpl w:val="6DC0B7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FB6DF7"/>
    <w:multiLevelType w:val="hybridMultilevel"/>
    <w:tmpl w:val="B0DECDAC"/>
    <w:lvl w:ilvl="0" w:tplc="C4D4911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33F15CA"/>
    <w:multiLevelType w:val="hybridMultilevel"/>
    <w:tmpl w:val="06C4F4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B6804"/>
    <w:multiLevelType w:val="hybridMultilevel"/>
    <w:tmpl w:val="EB860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7E956DF"/>
    <w:multiLevelType w:val="singleLevel"/>
    <w:tmpl w:val="05500A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9" w15:restartNumberingAfterBreak="0">
    <w:nsid w:val="28463C8F"/>
    <w:multiLevelType w:val="hybridMultilevel"/>
    <w:tmpl w:val="EC66CE0C"/>
    <w:lvl w:ilvl="0" w:tplc="C69AA8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465791"/>
    <w:multiLevelType w:val="multilevel"/>
    <w:tmpl w:val="2F984B28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282555B"/>
    <w:multiLevelType w:val="hybridMultilevel"/>
    <w:tmpl w:val="9F0073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7A0334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35DD2329"/>
    <w:multiLevelType w:val="hybridMultilevel"/>
    <w:tmpl w:val="2F10FD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087D50"/>
    <w:multiLevelType w:val="hybridMultilevel"/>
    <w:tmpl w:val="ECF4E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643A64"/>
    <w:multiLevelType w:val="hybridMultilevel"/>
    <w:tmpl w:val="A8A0A3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5FF1B31"/>
    <w:multiLevelType w:val="hybridMultilevel"/>
    <w:tmpl w:val="0682F7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E4203E"/>
    <w:multiLevelType w:val="hybridMultilevel"/>
    <w:tmpl w:val="CC58E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4323BF"/>
    <w:multiLevelType w:val="hybridMultilevel"/>
    <w:tmpl w:val="2D9ABE0E"/>
    <w:lvl w:ilvl="0" w:tplc="B3762D46">
      <w:start w:val="1"/>
      <w:numFmt w:val="upperRoman"/>
      <w:pStyle w:val="Heading3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3C53B04"/>
    <w:multiLevelType w:val="multilevel"/>
    <w:tmpl w:val="6174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2E4F79"/>
    <w:multiLevelType w:val="hybridMultilevel"/>
    <w:tmpl w:val="423EBC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51907DE"/>
    <w:multiLevelType w:val="hybridMultilevel"/>
    <w:tmpl w:val="1746243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9B263C2"/>
    <w:multiLevelType w:val="singleLevel"/>
    <w:tmpl w:val="A95C9B5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6" w15:restartNumberingAfterBreak="0">
    <w:nsid w:val="7D0D2EB9"/>
    <w:multiLevelType w:val="hybridMultilevel"/>
    <w:tmpl w:val="736C61C0"/>
    <w:lvl w:ilvl="0" w:tplc="7BA2772C">
      <w:start w:val="1"/>
      <w:numFmt w:val="lowerLetter"/>
      <w:pStyle w:val="ListNumb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7"/>
  </w:num>
  <w:num w:numId="3">
    <w:abstractNumId w:val="20"/>
  </w:num>
  <w:num w:numId="4">
    <w:abstractNumId w:val="14"/>
  </w:num>
  <w:num w:numId="5">
    <w:abstractNumId w:val="33"/>
  </w:num>
  <w:num w:numId="6">
    <w:abstractNumId w:val="11"/>
  </w:num>
  <w:num w:numId="7">
    <w:abstractNumId w:val="29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3"/>
  </w:num>
  <w:num w:numId="13">
    <w:abstractNumId w:val="2"/>
  </w:num>
  <w:num w:numId="14">
    <w:abstractNumId w:val="1"/>
  </w:num>
  <w:num w:numId="15">
    <w:abstractNumId w:val="19"/>
  </w:num>
  <w:num w:numId="16">
    <w:abstractNumId w:val="5"/>
  </w:num>
  <w:num w:numId="17">
    <w:abstractNumId w:val="4"/>
  </w:num>
  <w:num w:numId="18">
    <w:abstractNumId w:val="8"/>
  </w:num>
  <w:num w:numId="19">
    <w:abstractNumId w:val="0"/>
  </w:num>
  <w:num w:numId="20">
    <w:abstractNumId w:val="3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5"/>
  </w:num>
  <w:num w:numId="24">
    <w:abstractNumId w:val="18"/>
  </w:num>
  <w:num w:numId="25">
    <w:abstractNumId w:val="23"/>
  </w:num>
  <w:num w:numId="26">
    <w:abstractNumId w:val="36"/>
  </w:num>
  <w:num w:numId="27">
    <w:abstractNumId w:val="22"/>
  </w:num>
  <w:num w:numId="28">
    <w:abstractNumId w:val="26"/>
  </w:num>
  <w:num w:numId="29">
    <w:abstractNumId w:val="12"/>
  </w:num>
  <w:num w:numId="30">
    <w:abstractNumId w:val="24"/>
  </w:num>
  <w:num w:numId="31">
    <w:abstractNumId w:val="13"/>
  </w:num>
  <w:num w:numId="32">
    <w:abstractNumId w:val="31"/>
  </w:num>
  <w:num w:numId="33">
    <w:abstractNumId w:val="15"/>
  </w:num>
  <w:num w:numId="34">
    <w:abstractNumId w:val="27"/>
  </w:num>
  <w:num w:numId="35">
    <w:abstractNumId w:val="10"/>
  </w:num>
  <w:num w:numId="36">
    <w:abstractNumId w:val="25"/>
  </w:num>
  <w:num w:numId="37">
    <w:abstractNumId w:val="34"/>
  </w:num>
  <w:num w:numId="38">
    <w:abstractNumId w:val="30"/>
  </w:num>
  <w:num w:numId="39">
    <w:abstractNumId w:val="16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2433">
      <o:colormru v:ext="edit" colors="teal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1E"/>
    <w:rsid w:val="00023A0D"/>
    <w:rsid w:val="00026FAF"/>
    <w:rsid w:val="00030EAF"/>
    <w:rsid w:val="00031656"/>
    <w:rsid w:val="00041A63"/>
    <w:rsid w:val="0005178C"/>
    <w:rsid w:val="000607D7"/>
    <w:rsid w:val="00060DDC"/>
    <w:rsid w:val="00061435"/>
    <w:rsid w:val="000615DF"/>
    <w:rsid w:val="00065DED"/>
    <w:rsid w:val="00067427"/>
    <w:rsid w:val="0007072F"/>
    <w:rsid w:val="00074510"/>
    <w:rsid w:val="000858B8"/>
    <w:rsid w:val="00085E19"/>
    <w:rsid w:val="0009306D"/>
    <w:rsid w:val="00095C05"/>
    <w:rsid w:val="000969EB"/>
    <w:rsid w:val="000A0E07"/>
    <w:rsid w:val="000A1F2A"/>
    <w:rsid w:val="000A20BB"/>
    <w:rsid w:val="000A21F4"/>
    <w:rsid w:val="000A240D"/>
    <w:rsid w:val="000A2C34"/>
    <w:rsid w:val="000A52ED"/>
    <w:rsid w:val="000B48E7"/>
    <w:rsid w:val="000D1241"/>
    <w:rsid w:val="000D32CE"/>
    <w:rsid w:val="000E2FAD"/>
    <w:rsid w:val="000E38A9"/>
    <w:rsid w:val="000E55EE"/>
    <w:rsid w:val="000F3D8D"/>
    <w:rsid w:val="000F496A"/>
    <w:rsid w:val="00107B3A"/>
    <w:rsid w:val="00113024"/>
    <w:rsid w:val="00121D18"/>
    <w:rsid w:val="00122419"/>
    <w:rsid w:val="00122485"/>
    <w:rsid w:val="001246FD"/>
    <w:rsid w:val="001304BE"/>
    <w:rsid w:val="001306B1"/>
    <w:rsid w:val="001326BD"/>
    <w:rsid w:val="00135323"/>
    <w:rsid w:val="001375EC"/>
    <w:rsid w:val="0014062A"/>
    <w:rsid w:val="00140DAE"/>
    <w:rsid w:val="00142123"/>
    <w:rsid w:val="00142158"/>
    <w:rsid w:val="001423A6"/>
    <w:rsid w:val="00143F71"/>
    <w:rsid w:val="00145A7E"/>
    <w:rsid w:val="0015180F"/>
    <w:rsid w:val="0015420A"/>
    <w:rsid w:val="0015797B"/>
    <w:rsid w:val="00165BF9"/>
    <w:rsid w:val="001662C3"/>
    <w:rsid w:val="00170CEC"/>
    <w:rsid w:val="00170DC7"/>
    <w:rsid w:val="00176119"/>
    <w:rsid w:val="0017756D"/>
    <w:rsid w:val="00181448"/>
    <w:rsid w:val="00182E42"/>
    <w:rsid w:val="001858AB"/>
    <w:rsid w:val="00186343"/>
    <w:rsid w:val="0018764E"/>
    <w:rsid w:val="00193156"/>
    <w:rsid w:val="00193653"/>
    <w:rsid w:val="001A20D3"/>
    <w:rsid w:val="001A4C5F"/>
    <w:rsid w:val="001A4D71"/>
    <w:rsid w:val="001A6BC2"/>
    <w:rsid w:val="001B1142"/>
    <w:rsid w:val="001B14C6"/>
    <w:rsid w:val="001B208C"/>
    <w:rsid w:val="001B2461"/>
    <w:rsid w:val="001B7996"/>
    <w:rsid w:val="001C2C35"/>
    <w:rsid w:val="001C4470"/>
    <w:rsid w:val="001D1033"/>
    <w:rsid w:val="001D5D68"/>
    <w:rsid w:val="001D7D3D"/>
    <w:rsid w:val="001E1500"/>
    <w:rsid w:val="001E3349"/>
    <w:rsid w:val="001F37A6"/>
    <w:rsid w:val="001F4578"/>
    <w:rsid w:val="00213ECA"/>
    <w:rsid w:val="0022594F"/>
    <w:rsid w:val="002276B1"/>
    <w:rsid w:val="0023056C"/>
    <w:rsid w:val="00233EFA"/>
    <w:rsid w:val="0023631F"/>
    <w:rsid w:val="00247200"/>
    <w:rsid w:val="00252463"/>
    <w:rsid w:val="002538F3"/>
    <w:rsid w:val="00255384"/>
    <w:rsid w:val="00257A1E"/>
    <w:rsid w:val="00257E14"/>
    <w:rsid w:val="00265CD2"/>
    <w:rsid w:val="00266C5C"/>
    <w:rsid w:val="00270FEC"/>
    <w:rsid w:val="00275B90"/>
    <w:rsid w:val="002761C5"/>
    <w:rsid w:val="00286646"/>
    <w:rsid w:val="0029083D"/>
    <w:rsid w:val="00290D6C"/>
    <w:rsid w:val="002966F0"/>
    <w:rsid w:val="002974F2"/>
    <w:rsid w:val="00297675"/>
    <w:rsid w:val="00297C1F"/>
    <w:rsid w:val="00297F76"/>
    <w:rsid w:val="002A33FC"/>
    <w:rsid w:val="002B00F2"/>
    <w:rsid w:val="002B06C0"/>
    <w:rsid w:val="002B2A13"/>
    <w:rsid w:val="002B4309"/>
    <w:rsid w:val="002C3DE4"/>
    <w:rsid w:val="002C405A"/>
    <w:rsid w:val="002D02B8"/>
    <w:rsid w:val="002D46E1"/>
    <w:rsid w:val="002D5AC6"/>
    <w:rsid w:val="002D66B3"/>
    <w:rsid w:val="002E1223"/>
    <w:rsid w:val="002E66D3"/>
    <w:rsid w:val="002E68EC"/>
    <w:rsid w:val="002E786A"/>
    <w:rsid w:val="002F0CD2"/>
    <w:rsid w:val="002F14D6"/>
    <w:rsid w:val="002F25AB"/>
    <w:rsid w:val="002F43A3"/>
    <w:rsid w:val="002F5658"/>
    <w:rsid w:val="002F6A26"/>
    <w:rsid w:val="002F7BB2"/>
    <w:rsid w:val="00305F03"/>
    <w:rsid w:val="0030682A"/>
    <w:rsid w:val="00307E83"/>
    <w:rsid w:val="00312A82"/>
    <w:rsid w:val="00323455"/>
    <w:rsid w:val="00323F0D"/>
    <w:rsid w:val="0032455F"/>
    <w:rsid w:val="00326170"/>
    <w:rsid w:val="0033221D"/>
    <w:rsid w:val="00334326"/>
    <w:rsid w:val="00337A32"/>
    <w:rsid w:val="00342647"/>
    <w:rsid w:val="0034401D"/>
    <w:rsid w:val="00344631"/>
    <w:rsid w:val="0034679F"/>
    <w:rsid w:val="003505C5"/>
    <w:rsid w:val="003545A6"/>
    <w:rsid w:val="003574FD"/>
    <w:rsid w:val="00360B6E"/>
    <w:rsid w:val="003612BE"/>
    <w:rsid w:val="00361E8F"/>
    <w:rsid w:val="00363FB4"/>
    <w:rsid w:val="00370B73"/>
    <w:rsid w:val="003727B1"/>
    <w:rsid w:val="00372D41"/>
    <w:rsid w:val="00372F40"/>
    <w:rsid w:val="003765C4"/>
    <w:rsid w:val="00390525"/>
    <w:rsid w:val="0039238F"/>
    <w:rsid w:val="003978FC"/>
    <w:rsid w:val="003A15EB"/>
    <w:rsid w:val="003A612B"/>
    <w:rsid w:val="003A6CF1"/>
    <w:rsid w:val="003C4EA8"/>
    <w:rsid w:val="003C697A"/>
    <w:rsid w:val="003D24F7"/>
    <w:rsid w:val="003D32D4"/>
    <w:rsid w:val="003D43AD"/>
    <w:rsid w:val="003D6F5F"/>
    <w:rsid w:val="003E0335"/>
    <w:rsid w:val="003E0BBA"/>
    <w:rsid w:val="003E2490"/>
    <w:rsid w:val="003F1614"/>
    <w:rsid w:val="003F2159"/>
    <w:rsid w:val="00407B10"/>
    <w:rsid w:val="004119BE"/>
    <w:rsid w:val="00411F8B"/>
    <w:rsid w:val="00412A67"/>
    <w:rsid w:val="00412E41"/>
    <w:rsid w:val="0041429A"/>
    <w:rsid w:val="004165E2"/>
    <w:rsid w:val="00416AF7"/>
    <w:rsid w:val="00420E97"/>
    <w:rsid w:val="004261B4"/>
    <w:rsid w:val="0043156D"/>
    <w:rsid w:val="004360A2"/>
    <w:rsid w:val="004409F2"/>
    <w:rsid w:val="00440FD3"/>
    <w:rsid w:val="00442036"/>
    <w:rsid w:val="00455F31"/>
    <w:rsid w:val="00472878"/>
    <w:rsid w:val="00474B3A"/>
    <w:rsid w:val="00477352"/>
    <w:rsid w:val="004824A0"/>
    <w:rsid w:val="00492BFD"/>
    <w:rsid w:val="004931A7"/>
    <w:rsid w:val="00497BF0"/>
    <w:rsid w:val="004A570C"/>
    <w:rsid w:val="004B0271"/>
    <w:rsid w:val="004B2CB3"/>
    <w:rsid w:val="004B2D25"/>
    <w:rsid w:val="004B4402"/>
    <w:rsid w:val="004B5C09"/>
    <w:rsid w:val="004B738B"/>
    <w:rsid w:val="004C0415"/>
    <w:rsid w:val="004C1135"/>
    <w:rsid w:val="004C2F14"/>
    <w:rsid w:val="004D2385"/>
    <w:rsid w:val="004D560B"/>
    <w:rsid w:val="004D6797"/>
    <w:rsid w:val="004D799F"/>
    <w:rsid w:val="004E227E"/>
    <w:rsid w:val="004E26A3"/>
    <w:rsid w:val="004E5C5F"/>
    <w:rsid w:val="004E6CF5"/>
    <w:rsid w:val="004E7101"/>
    <w:rsid w:val="004F5B7F"/>
    <w:rsid w:val="004F6EBC"/>
    <w:rsid w:val="00500C56"/>
    <w:rsid w:val="00502122"/>
    <w:rsid w:val="00513C44"/>
    <w:rsid w:val="00516B2F"/>
    <w:rsid w:val="005317DC"/>
    <w:rsid w:val="00532663"/>
    <w:rsid w:val="00534BC2"/>
    <w:rsid w:val="00535321"/>
    <w:rsid w:val="00540366"/>
    <w:rsid w:val="00542A23"/>
    <w:rsid w:val="005450CD"/>
    <w:rsid w:val="00547D9B"/>
    <w:rsid w:val="005519D0"/>
    <w:rsid w:val="005539D9"/>
    <w:rsid w:val="00553E3A"/>
    <w:rsid w:val="005540FA"/>
    <w:rsid w:val="00554276"/>
    <w:rsid w:val="00561874"/>
    <w:rsid w:val="00566A4E"/>
    <w:rsid w:val="00567FA1"/>
    <w:rsid w:val="0057050A"/>
    <w:rsid w:val="00571084"/>
    <w:rsid w:val="0057354F"/>
    <w:rsid w:val="005753F0"/>
    <w:rsid w:val="00582488"/>
    <w:rsid w:val="00583C0F"/>
    <w:rsid w:val="005A1D61"/>
    <w:rsid w:val="005A66E9"/>
    <w:rsid w:val="005B0D37"/>
    <w:rsid w:val="005B1A5D"/>
    <w:rsid w:val="005B24A0"/>
    <w:rsid w:val="005B50A0"/>
    <w:rsid w:val="005C22B9"/>
    <w:rsid w:val="005D7D66"/>
    <w:rsid w:val="005E47E4"/>
    <w:rsid w:val="005E679A"/>
    <w:rsid w:val="005E7C5E"/>
    <w:rsid w:val="005F069E"/>
    <w:rsid w:val="00600D50"/>
    <w:rsid w:val="006024A4"/>
    <w:rsid w:val="00604777"/>
    <w:rsid w:val="00604C89"/>
    <w:rsid w:val="00606005"/>
    <w:rsid w:val="00610DFE"/>
    <w:rsid w:val="00616B41"/>
    <w:rsid w:val="00620AE8"/>
    <w:rsid w:val="006228D2"/>
    <w:rsid w:val="00636F1D"/>
    <w:rsid w:val="00643ED6"/>
    <w:rsid w:val="0064628C"/>
    <w:rsid w:val="006508B2"/>
    <w:rsid w:val="006514C1"/>
    <w:rsid w:val="0065771C"/>
    <w:rsid w:val="006647AA"/>
    <w:rsid w:val="006670AF"/>
    <w:rsid w:val="0066721A"/>
    <w:rsid w:val="00672FB8"/>
    <w:rsid w:val="00680296"/>
    <w:rsid w:val="0068074E"/>
    <w:rsid w:val="00680ECB"/>
    <w:rsid w:val="0068195C"/>
    <w:rsid w:val="0069585C"/>
    <w:rsid w:val="006959A8"/>
    <w:rsid w:val="00697D89"/>
    <w:rsid w:val="006A1C11"/>
    <w:rsid w:val="006B04B5"/>
    <w:rsid w:val="006B48DF"/>
    <w:rsid w:val="006B4A92"/>
    <w:rsid w:val="006B5AF8"/>
    <w:rsid w:val="006C08D3"/>
    <w:rsid w:val="006C0DED"/>
    <w:rsid w:val="006C3011"/>
    <w:rsid w:val="006C31FA"/>
    <w:rsid w:val="006E58EB"/>
    <w:rsid w:val="006F03D4"/>
    <w:rsid w:val="006F0F6F"/>
    <w:rsid w:val="006F26D7"/>
    <w:rsid w:val="006F377C"/>
    <w:rsid w:val="006F3914"/>
    <w:rsid w:val="0070095F"/>
    <w:rsid w:val="00702271"/>
    <w:rsid w:val="00702817"/>
    <w:rsid w:val="007033FB"/>
    <w:rsid w:val="007049A2"/>
    <w:rsid w:val="007106F1"/>
    <w:rsid w:val="0071115E"/>
    <w:rsid w:val="00717B64"/>
    <w:rsid w:val="007203E7"/>
    <w:rsid w:val="00720B2F"/>
    <w:rsid w:val="00723ADA"/>
    <w:rsid w:val="0073119F"/>
    <w:rsid w:val="007337C2"/>
    <w:rsid w:val="00737CCA"/>
    <w:rsid w:val="00740476"/>
    <w:rsid w:val="00745D5D"/>
    <w:rsid w:val="007473A3"/>
    <w:rsid w:val="0075172E"/>
    <w:rsid w:val="00766066"/>
    <w:rsid w:val="007715F1"/>
    <w:rsid w:val="00771C24"/>
    <w:rsid w:val="00785769"/>
    <w:rsid w:val="00785D4A"/>
    <w:rsid w:val="007864EE"/>
    <w:rsid w:val="0079683B"/>
    <w:rsid w:val="00796967"/>
    <w:rsid w:val="007B0712"/>
    <w:rsid w:val="007B2E94"/>
    <w:rsid w:val="007D5836"/>
    <w:rsid w:val="007E267D"/>
    <w:rsid w:val="007E4F52"/>
    <w:rsid w:val="007E54F2"/>
    <w:rsid w:val="007F1696"/>
    <w:rsid w:val="007F33A5"/>
    <w:rsid w:val="00801923"/>
    <w:rsid w:val="00805685"/>
    <w:rsid w:val="008061A7"/>
    <w:rsid w:val="0081404A"/>
    <w:rsid w:val="00823149"/>
    <w:rsid w:val="008240DA"/>
    <w:rsid w:val="00824259"/>
    <w:rsid w:val="008300D9"/>
    <w:rsid w:val="00834192"/>
    <w:rsid w:val="00835CE3"/>
    <w:rsid w:val="00837014"/>
    <w:rsid w:val="0083741C"/>
    <w:rsid w:val="0083755C"/>
    <w:rsid w:val="00842A5F"/>
    <w:rsid w:val="00842D0F"/>
    <w:rsid w:val="008461AE"/>
    <w:rsid w:val="00850126"/>
    <w:rsid w:val="00851EA7"/>
    <w:rsid w:val="00854364"/>
    <w:rsid w:val="00855330"/>
    <w:rsid w:val="00862D90"/>
    <w:rsid w:val="00863846"/>
    <w:rsid w:val="00865C39"/>
    <w:rsid w:val="00867EA4"/>
    <w:rsid w:val="00870345"/>
    <w:rsid w:val="0087184B"/>
    <w:rsid w:val="00873512"/>
    <w:rsid w:val="00882923"/>
    <w:rsid w:val="0089051E"/>
    <w:rsid w:val="00895FB9"/>
    <w:rsid w:val="008A2B39"/>
    <w:rsid w:val="008B4871"/>
    <w:rsid w:val="008B5A49"/>
    <w:rsid w:val="008C5A2B"/>
    <w:rsid w:val="008C73D9"/>
    <w:rsid w:val="008D249A"/>
    <w:rsid w:val="008D26E8"/>
    <w:rsid w:val="008D6128"/>
    <w:rsid w:val="008E476B"/>
    <w:rsid w:val="008E5427"/>
    <w:rsid w:val="008E6939"/>
    <w:rsid w:val="008F132E"/>
    <w:rsid w:val="008F7214"/>
    <w:rsid w:val="00900073"/>
    <w:rsid w:val="009014F1"/>
    <w:rsid w:val="0090263F"/>
    <w:rsid w:val="00904DD4"/>
    <w:rsid w:val="00910409"/>
    <w:rsid w:val="00910777"/>
    <w:rsid w:val="00912858"/>
    <w:rsid w:val="00914E67"/>
    <w:rsid w:val="00922E8E"/>
    <w:rsid w:val="00927322"/>
    <w:rsid w:val="0093461A"/>
    <w:rsid w:val="00937569"/>
    <w:rsid w:val="0094409C"/>
    <w:rsid w:val="00944404"/>
    <w:rsid w:val="009511BC"/>
    <w:rsid w:val="009553CF"/>
    <w:rsid w:val="00957FF5"/>
    <w:rsid w:val="00970319"/>
    <w:rsid w:val="0097193C"/>
    <w:rsid w:val="00985DFE"/>
    <w:rsid w:val="00987A3C"/>
    <w:rsid w:val="009921B8"/>
    <w:rsid w:val="00993B51"/>
    <w:rsid w:val="00994668"/>
    <w:rsid w:val="00994CED"/>
    <w:rsid w:val="00994D3F"/>
    <w:rsid w:val="00995829"/>
    <w:rsid w:val="00996CDD"/>
    <w:rsid w:val="00996D40"/>
    <w:rsid w:val="009A0A09"/>
    <w:rsid w:val="009A1927"/>
    <w:rsid w:val="009B22A1"/>
    <w:rsid w:val="009C23CD"/>
    <w:rsid w:val="009C2644"/>
    <w:rsid w:val="009D1BA1"/>
    <w:rsid w:val="009D64E2"/>
    <w:rsid w:val="009E4002"/>
    <w:rsid w:val="009F16DC"/>
    <w:rsid w:val="009F62E5"/>
    <w:rsid w:val="00A0609D"/>
    <w:rsid w:val="00A0635D"/>
    <w:rsid w:val="00A07481"/>
    <w:rsid w:val="00A07662"/>
    <w:rsid w:val="00A1423C"/>
    <w:rsid w:val="00A14A55"/>
    <w:rsid w:val="00A21A1D"/>
    <w:rsid w:val="00A223A1"/>
    <w:rsid w:val="00A239FE"/>
    <w:rsid w:val="00A23BB9"/>
    <w:rsid w:val="00A23DB6"/>
    <w:rsid w:val="00A25F5D"/>
    <w:rsid w:val="00A3093D"/>
    <w:rsid w:val="00A404F6"/>
    <w:rsid w:val="00A4093A"/>
    <w:rsid w:val="00A425B1"/>
    <w:rsid w:val="00A43E82"/>
    <w:rsid w:val="00A4511E"/>
    <w:rsid w:val="00A46CDF"/>
    <w:rsid w:val="00A47C8F"/>
    <w:rsid w:val="00A52BBB"/>
    <w:rsid w:val="00A56647"/>
    <w:rsid w:val="00A63DE1"/>
    <w:rsid w:val="00A743B9"/>
    <w:rsid w:val="00A85DF8"/>
    <w:rsid w:val="00A86C5B"/>
    <w:rsid w:val="00A87891"/>
    <w:rsid w:val="00A908BF"/>
    <w:rsid w:val="00AA027E"/>
    <w:rsid w:val="00AA1FDE"/>
    <w:rsid w:val="00AA3D9E"/>
    <w:rsid w:val="00AB4E81"/>
    <w:rsid w:val="00AB6BD6"/>
    <w:rsid w:val="00AC1010"/>
    <w:rsid w:val="00AC656A"/>
    <w:rsid w:val="00AD452C"/>
    <w:rsid w:val="00AD7C62"/>
    <w:rsid w:val="00AE2223"/>
    <w:rsid w:val="00AE391E"/>
    <w:rsid w:val="00AE74D6"/>
    <w:rsid w:val="00AF05A8"/>
    <w:rsid w:val="00B00B11"/>
    <w:rsid w:val="00B014F1"/>
    <w:rsid w:val="00B037DB"/>
    <w:rsid w:val="00B05D6E"/>
    <w:rsid w:val="00B16BA5"/>
    <w:rsid w:val="00B225B5"/>
    <w:rsid w:val="00B23E4A"/>
    <w:rsid w:val="00B24247"/>
    <w:rsid w:val="00B27DCD"/>
    <w:rsid w:val="00B309A2"/>
    <w:rsid w:val="00B35AE5"/>
    <w:rsid w:val="00B36793"/>
    <w:rsid w:val="00B377DB"/>
    <w:rsid w:val="00B435B5"/>
    <w:rsid w:val="00B43DBB"/>
    <w:rsid w:val="00B52C7A"/>
    <w:rsid w:val="00B5397D"/>
    <w:rsid w:val="00B60345"/>
    <w:rsid w:val="00B64111"/>
    <w:rsid w:val="00B66353"/>
    <w:rsid w:val="00B71216"/>
    <w:rsid w:val="00B7570C"/>
    <w:rsid w:val="00B767D4"/>
    <w:rsid w:val="00B90B6A"/>
    <w:rsid w:val="00B90F12"/>
    <w:rsid w:val="00B949E6"/>
    <w:rsid w:val="00BA00B0"/>
    <w:rsid w:val="00BA0E80"/>
    <w:rsid w:val="00BA4625"/>
    <w:rsid w:val="00BA5F5F"/>
    <w:rsid w:val="00BB1BCF"/>
    <w:rsid w:val="00BB491B"/>
    <w:rsid w:val="00BB542C"/>
    <w:rsid w:val="00BC0424"/>
    <w:rsid w:val="00BC4A06"/>
    <w:rsid w:val="00BC59E8"/>
    <w:rsid w:val="00BE2143"/>
    <w:rsid w:val="00BE342A"/>
    <w:rsid w:val="00C057B1"/>
    <w:rsid w:val="00C15D97"/>
    <w:rsid w:val="00C1643D"/>
    <w:rsid w:val="00C223B0"/>
    <w:rsid w:val="00C24BBA"/>
    <w:rsid w:val="00C26923"/>
    <w:rsid w:val="00C34774"/>
    <w:rsid w:val="00C3579F"/>
    <w:rsid w:val="00C407D5"/>
    <w:rsid w:val="00C469A7"/>
    <w:rsid w:val="00C52930"/>
    <w:rsid w:val="00C52BF2"/>
    <w:rsid w:val="00C550A9"/>
    <w:rsid w:val="00C61FBA"/>
    <w:rsid w:val="00C717F2"/>
    <w:rsid w:val="00C73B49"/>
    <w:rsid w:val="00C963E4"/>
    <w:rsid w:val="00CA1027"/>
    <w:rsid w:val="00CA2DD4"/>
    <w:rsid w:val="00CA6A6E"/>
    <w:rsid w:val="00CB07D9"/>
    <w:rsid w:val="00CB4E4F"/>
    <w:rsid w:val="00CD0FF2"/>
    <w:rsid w:val="00CD6867"/>
    <w:rsid w:val="00CD74A5"/>
    <w:rsid w:val="00CE1F8C"/>
    <w:rsid w:val="00CE32EA"/>
    <w:rsid w:val="00CE4343"/>
    <w:rsid w:val="00CE69B2"/>
    <w:rsid w:val="00CF046C"/>
    <w:rsid w:val="00CF0F89"/>
    <w:rsid w:val="00CF37B6"/>
    <w:rsid w:val="00D0352E"/>
    <w:rsid w:val="00D03D15"/>
    <w:rsid w:val="00D11479"/>
    <w:rsid w:val="00D1255E"/>
    <w:rsid w:val="00D13F1E"/>
    <w:rsid w:val="00D31AB7"/>
    <w:rsid w:val="00D373A9"/>
    <w:rsid w:val="00D40D69"/>
    <w:rsid w:val="00D43BCC"/>
    <w:rsid w:val="00D45AE9"/>
    <w:rsid w:val="00D47A9B"/>
    <w:rsid w:val="00D57949"/>
    <w:rsid w:val="00D60A53"/>
    <w:rsid w:val="00D67EDF"/>
    <w:rsid w:val="00D7375A"/>
    <w:rsid w:val="00D81BF7"/>
    <w:rsid w:val="00D8253E"/>
    <w:rsid w:val="00D87E44"/>
    <w:rsid w:val="00D9160E"/>
    <w:rsid w:val="00D93BE5"/>
    <w:rsid w:val="00DB2631"/>
    <w:rsid w:val="00DB27C2"/>
    <w:rsid w:val="00DB52DE"/>
    <w:rsid w:val="00DB6584"/>
    <w:rsid w:val="00DB71E7"/>
    <w:rsid w:val="00DC0E03"/>
    <w:rsid w:val="00DC2B94"/>
    <w:rsid w:val="00DC3B15"/>
    <w:rsid w:val="00DD1B06"/>
    <w:rsid w:val="00DD5933"/>
    <w:rsid w:val="00DE02D3"/>
    <w:rsid w:val="00DE55F4"/>
    <w:rsid w:val="00DE78F6"/>
    <w:rsid w:val="00DF1CE1"/>
    <w:rsid w:val="00DF4FD6"/>
    <w:rsid w:val="00E022CC"/>
    <w:rsid w:val="00E02BA3"/>
    <w:rsid w:val="00E050C0"/>
    <w:rsid w:val="00E0721A"/>
    <w:rsid w:val="00E101E3"/>
    <w:rsid w:val="00E10A37"/>
    <w:rsid w:val="00E10C68"/>
    <w:rsid w:val="00E30F56"/>
    <w:rsid w:val="00E322C0"/>
    <w:rsid w:val="00E33E4E"/>
    <w:rsid w:val="00E35C9A"/>
    <w:rsid w:val="00E41F44"/>
    <w:rsid w:val="00E454BD"/>
    <w:rsid w:val="00E460A2"/>
    <w:rsid w:val="00E469FA"/>
    <w:rsid w:val="00E62C62"/>
    <w:rsid w:val="00E632E5"/>
    <w:rsid w:val="00E6556F"/>
    <w:rsid w:val="00E755A3"/>
    <w:rsid w:val="00E7628D"/>
    <w:rsid w:val="00E81D80"/>
    <w:rsid w:val="00E830A6"/>
    <w:rsid w:val="00E83F95"/>
    <w:rsid w:val="00E937FA"/>
    <w:rsid w:val="00E95E31"/>
    <w:rsid w:val="00E9619B"/>
    <w:rsid w:val="00E97AA7"/>
    <w:rsid w:val="00EA2390"/>
    <w:rsid w:val="00EA277E"/>
    <w:rsid w:val="00EA2FC2"/>
    <w:rsid w:val="00EA2FF7"/>
    <w:rsid w:val="00EA41D1"/>
    <w:rsid w:val="00EA5744"/>
    <w:rsid w:val="00EA6FD5"/>
    <w:rsid w:val="00EA7888"/>
    <w:rsid w:val="00EB09E9"/>
    <w:rsid w:val="00EB4EDA"/>
    <w:rsid w:val="00EB52E1"/>
    <w:rsid w:val="00EC7155"/>
    <w:rsid w:val="00EC7C96"/>
    <w:rsid w:val="00ED68C7"/>
    <w:rsid w:val="00EE247F"/>
    <w:rsid w:val="00EE751E"/>
    <w:rsid w:val="00EF123B"/>
    <w:rsid w:val="00EF5204"/>
    <w:rsid w:val="00F03311"/>
    <w:rsid w:val="00F07890"/>
    <w:rsid w:val="00F24E60"/>
    <w:rsid w:val="00F25AB9"/>
    <w:rsid w:val="00F25B90"/>
    <w:rsid w:val="00F30328"/>
    <w:rsid w:val="00F32451"/>
    <w:rsid w:val="00F33AB7"/>
    <w:rsid w:val="00F33DCD"/>
    <w:rsid w:val="00F36BB7"/>
    <w:rsid w:val="00F37785"/>
    <w:rsid w:val="00F4172C"/>
    <w:rsid w:val="00F560A9"/>
    <w:rsid w:val="00F640F9"/>
    <w:rsid w:val="00F64B5B"/>
    <w:rsid w:val="00F656F3"/>
    <w:rsid w:val="00F70ACD"/>
    <w:rsid w:val="00F7271E"/>
    <w:rsid w:val="00F75EE3"/>
    <w:rsid w:val="00F82DBD"/>
    <w:rsid w:val="00F85B1C"/>
    <w:rsid w:val="00FA438E"/>
    <w:rsid w:val="00FA4880"/>
    <w:rsid w:val="00FB3D2A"/>
    <w:rsid w:val="00FB4F7D"/>
    <w:rsid w:val="00FB6C6D"/>
    <w:rsid w:val="00FB72CD"/>
    <w:rsid w:val="00FC2552"/>
    <w:rsid w:val="00FC2EAB"/>
    <w:rsid w:val="00FD1572"/>
    <w:rsid w:val="00FE15A6"/>
    <w:rsid w:val="00FE2819"/>
    <w:rsid w:val="00FF3220"/>
    <w:rsid w:val="00FF3CF1"/>
    <w:rsid w:val="00FF4688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2433">
      <o:colormru v:ext="edit" colors="teal"/>
    </o:shapedefaults>
    <o:shapelayout v:ext="edit">
      <o:idmap v:ext="edit" data="1"/>
    </o:shapelayout>
  </w:shapeDefaults>
  <w:decimalSymbol w:val="."/>
  <w:listSeparator w:val=","/>
  <w14:docId w14:val="0E570F6B"/>
  <w15:docId w15:val="{07924039-A4D2-4B2C-9FD1-3DA1BD16E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42C"/>
    <w:pPr>
      <w:spacing w:after="200" w:line="276" w:lineRule="auto"/>
      <w:ind w:left="187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qFormat/>
    <w:rsid w:val="00BB542C"/>
    <w:pPr>
      <w:keepNext/>
      <w:spacing w:after="60"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E391E"/>
    <w:pPr>
      <w:spacing w:after="480"/>
      <w:contextualSpacing/>
      <w:jc w:val="center"/>
      <w:outlineLvl w:val="1"/>
    </w:pPr>
  </w:style>
  <w:style w:type="paragraph" w:styleId="Heading3">
    <w:name w:val="heading 3"/>
    <w:next w:val="Heading2"/>
    <w:semiHidden/>
    <w:unhideWhenUsed/>
    <w:rsid w:val="00FE2819"/>
    <w:pPr>
      <w:numPr>
        <w:numId w:val="7"/>
      </w:numPr>
      <w:spacing w:before="240"/>
      <w:ind w:left="187" w:hanging="187"/>
      <w:outlineLvl w:val="2"/>
    </w:pPr>
    <w:rPr>
      <w:rFonts w:cs="Arial"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qFormat/>
    <w:rsid w:val="000A2C34"/>
    <w:pPr>
      <w:numPr>
        <w:numId w:val="26"/>
      </w:numPr>
      <w:spacing w:after="120"/>
      <w:ind w:left="2520"/>
    </w:pPr>
    <w:rPr>
      <w:rFonts w:asciiTheme="majorHAnsi" w:hAnsiTheme="majorHAnsi" w:cstheme="majorHAnsi"/>
      <w:sz w:val="22"/>
    </w:rPr>
  </w:style>
  <w:style w:type="character" w:styleId="PlaceholderText">
    <w:name w:val="Placeholder Text"/>
    <w:basedOn w:val="DefaultParagraphFont"/>
    <w:uiPriority w:val="99"/>
    <w:semiHidden/>
    <w:rsid w:val="00A87891"/>
    <w:rPr>
      <w:color w:val="808080"/>
    </w:rPr>
  </w:style>
  <w:style w:type="paragraph" w:styleId="ListParagraph">
    <w:name w:val="List Paragraph"/>
    <w:basedOn w:val="Normal"/>
    <w:uiPriority w:val="34"/>
    <w:qFormat/>
    <w:rsid w:val="00A87891"/>
    <w:pPr>
      <w:numPr>
        <w:numId w:val="18"/>
      </w:numPr>
      <w:spacing w:before="240"/>
      <w:ind w:left="187" w:hanging="187"/>
    </w:pPr>
  </w:style>
  <w:style w:type="paragraph" w:styleId="BalloonText">
    <w:name w:val="Balloon Text"/>
    <w:basedOn w:val="Normal"/>
    <w:link w:val="BalloonTextChar"/>
    <w:semiHidden/>
    <w:unhideWhenUsed/>
    <w:rsid w:val="00A8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789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D7D3D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1D7D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D7D3D"/>
    <w:rPr>
      <w:rFonts w:asciiTheme="minorHAnsi" w:hAnsiTheme="minorHAns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24A4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  <w:style w:type="character" w:styleId="Strong">
    <w:name w:val="Strong"/>
    <w:basedOn w:val="DefaultParagraphFont"/>
    <w:uiPriority w:val="22"/>
    <w:qFormat/>
    <w:rsid w:val="009C2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own%20Clerk\Agenda%20Templates\Agenda%20Template%20number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15693FD2F47718B1D6BA08C0879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DACA8-4F07-44E0-8858-C37F1F717AAE}"/>
      </w:docPartPr>
      <w:docPartBody>
        <w:p w:rsidR="00C361C5" w:rsidRDefault="00CC078F" w:rsidP="00CC078F">
          <w:pPr>
            <w:pStyle w:val="11415693FD2F47718B1D6BA08C0879F7"/>
          </w:pPr>
          <w:r w:rsidRPr="001D7D3D">
            <w:rPr>
              <w:rFonts w:asciiTheme="majorHAnsi" w:hAnsiTheme="majorHAnsi" w:cstheme="majorHAnsi"/>
            </w:rP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A2108"/>
    <w:rsid w:val="00201773"/>
    <w:rsid w:val="00432016"/>
    <w:rsid w:val="0044127B"/>
    <w:rsid w:val="00611518"/>
    <w:rsid w:val="006654A4"/>
    <w:rsid w:val="006A1A6E"/>
    <w:rsid w:val="00704881"/>
    <w:rsid w:val="007A5CE7"/>
    <w:rsid w:val="007F0687"/>
    <w:rsid w:val="008952F2"/>
    <w:rsid w:val="009326A6"/>
    <w:rsid w:val="00A27F8F"/>
    <w:rsid w:val="00AA2108"/>
    <w:rsid w:val="00B23355"/>
    <w:rsid w:val="00B43E1A"/>
    <w:rsid w:val="00B61173"/>
    <w:rsid w:val="00C361C5"/>
    <w:rsid w:val="00C42A57"/>
    <w:rsid w:val="00C4478C"/>
    <w:rsid w:val="00CC078F"/>
    <w:rsid w:val="00FC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346C68A242679FEC480A53C34D12">
    <w:name w:val="0A0D346C68A242679FEC480A53C34D12"/>
    <w:rsid w:val="00AA2108"/>
  </w:style>
  <w:style w:type="paragraph" w:customStyle="1" w:styleId="9C739305F81844B0A722291A3DAB49C4">
    <w:name w:val="9C739305F81844B0A722291A3DAB49C4"/>
    <w:rsid w:val="00AA2108"/>
  </w:style>
  <w:style w:type="paragraph" w:customStyle="1" w:styleId="267AB2E2B844402A80EB8CB7D3DCF4E2">
    <w:name w:val="267AB2E2B844402A80EB8CB7D3DCF4E2"/>
    <w:rsid w:val="00AA2108"/>
  </w:style>
  <w:style w:type="paragraph" w:customStyle="1" w:styleId="423C9DE739FB4365A7E02BCFF177FDB8">
    <w:name w:val="423C9DE739FB4365A7E02BCFF177FDB8"/>
    <w:rsid w:val="00AA2108"/>
  </w:style>
  <w:style w:type="paragraph" w:customStyle="1" w:styleId="04D15385A6084496B79060CD7EFF5DAC">
    <w:name w:val="04D15385A6084496B79060CD7EFF5DAC"/>
    <w:rsid w:val="00AA2108"/>
  </w:style>
  <w:style w:type="paragraph" w:customStyle="1" w:styleId="9CF14DFE76B34D118871A247907D6396">
    <w:name w:val="9CF14DFE76B34D118871A247907D6396"/>
    <w:rsid w:val="00AA2108"/>
  </w:style>
  <w:style w:type="paragraph" w:customStyle="1" w:styleId="39DBADC611964147BDF39A6E993A8A69">
    <w:name w:val="39DBADC611964147BDF39A6E993A8A69"/>
    <w:rsid w:val="00AA2108"/>
  </w:style>
  <w:style w:type="paragraph" w:customStyle="1" w:styleId="A69EB618211441E5960C7C6344C04D2F">
    <w:name w:val="A69EB618211441E5960C7C6344C04D2F"/>
    <w:rsid w:val="00AA2108"/>
  </w:style>
  <w:style w:type="paragraph" w:customStyle="1" w:styleId="0AB938393CE346F5AC0595BFF6C65975">
    <w:name w:val="0AB938393CE346F5AC0595BFF6C65975"/>
    <w:rsid w:val="00AA2108"/>
  </w:style>
  <w:style w:type="paragraph" w:customStyle="1" w:styleId="11415693FD2F47718B1D6BA08C0879F7">
    <w:name w:val="11415693FD2F47718B1D6BA08C0879F7"/>
    <w:rsid w:val="00CC078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959B8-8553-4699-B38D-394382501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5AEF55-B186-4574-9C5A-EBA9D42D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 numbered.dotx</Template>
  <TotalTime>1</TotalTime>
  <Pages>1</Pages>
  <Words>139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Formal meeting agenda</vt:lpstr>
    </vt:vector>
  </TitlesOfParts>
  <Company>Town of Hingham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Formal meeting agenda</dc:title>
  <dc:creator>Administrator</dc:creator>
  <cp:lastModifiedBy>Berard, Jaqueline</cp:lastModifiedBy>
  <cp:revision>3</cp:revision>
  <cp:lastPrinted>2026-06-10T15:46:00Z</cp:lastPrinted>
  <dcterms:created xsi:type="dcterms:W3CDTF">2026-06-10T15:45:00Z</dcterms:created>
  <dcterms:modified xsi:type="dcterms:W3CDTF">2026-06-10T15:46:00Z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TC060910371033</vt:lpwstr>
  </property>
</Properties>
</file>