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5427" w:rsidRDefault="008E5427" w:rsidP="00A23DB6">
      <w:pPr>
        <w:spacing w:after="0"/>
        <w:ind w:left="0"/>
        <w:rPr>
          <w:rFonts w:asciiTheme="majorHAnsi" w:hAnsiTheme="majorHAnsi" w:cstheme="majorHAnsi"/>
        </w:rPr>
      </w:pPr>
    </w:p>
    <w:p w:rsidR="0069585C" w:rsidRPr="001D7D3D" w:rsidRDefault="0069585C" w:rsidP="0069585C">
      <w:pPr>
        <w:pStyle w:val="Heading1"/>
        <w:rPr>
          <w:rFonts w:cstheme="majorHAnsi"/>
          <w:i w:val="0"/>
        </w:rPr>
      </w:pPr>
      <w:r>
        <w:rPr>
          <w:rFonts w:cstheme="majorHAnsi"/>
          <w:i w:val="0"/>
        </w:rPr>
        <w:t>Board of Assessors</w:t>
      </w:r>
    </w:p>
    <w:p w:rsidR="0069585C" w:rsidRPr="001D7D3D" w:rsidRDefault="0069585C" w:rsidP="0069585C">
      <w:pPr>
        <w:pStyle w:val="Heading1"/>
        <w:rPr>
          <w:rFonts w:cstheme="majorHAnsi"/>
          <w:i w:val="0"/>
        </w:rPr>
      </w:pPr>
      <w:r w:rsidRPr="001D7D3D">
        <w:rPr>
          <w:rFonts w:cstheme="majorHAnsi"/>
          <w:i w:val="0"/>
        </w:rPr>
        <w:t xml:space="preserve">Meeting </w:t>
      </w:r>
      <w:r>
        <w:rPr>
          <w:rFonts w:cstheme="majorHAnsi"/>
          <w:i w:val="0"/>
        </w:rPr>
        <w:t>Minutes</w:t>
      </w:r>
    </w:p>
    <w:sdt>
      <w:sdtPr>
        <w:rPr>
          <w:rFonts w:asciiTheme="majorHAnsi" w:hAnsiTheme="majorHAnsi" w:cstheme="majorHAnsi"/>
          <w:b/>
        </w:rPr>
        <w:alias w:val="Date"/>
        <w:tag w:val="Date"/>
        <w:id w:val="-1015455478"/>
        <w:placeholder>
          <w:docPart w:val="11415693FD2F47718B1D6BA08C0879F7"/>
        </w:placeholder>
        <w:date w:fullDate="2026-02-05T00:00:00Z">
          <w:dateFormat w:val="MMMM d, yyyy"/>
          <w:lid w:val="en-US"/>
          <w:storeMappedDataAs w:val="dateTime"/>
          <w:calendar w:val="gregorian"/>
        </w:date>
      </w:sdtPr>
      <w:sdtEndPr/>
      <w:sdtContent>
        <w:p w:rsidR="0069585C" w:rsidRPr="00370B73" w:rsidRDefault="00D87E44" w:rsidP="0069585C">
          <w:pPr>
            <w:pStyle w:val="Heading2"/>
            <w:rPr>
              <w:rFonts w:asciiTheme="majorHAnsi" w:hAnsiTheme="majorHAnsi" w:cstheme="majorHAnsi"/>
              <w:b/>
            </w:rPr>
          </w:pPr>
          <w:r>
            <w:rPr>
              <w:rFonts w:asciiTheme="majorHAnsi" w:hAnsiTheme="majorHAnsi" w:cstheme="majorHAnsi"/>
              <w:b/>
            </w:rPr>
            <w:t>February 5</w:t>
          </w:r>
          <w:r w:rsidR="00A85DF8">
            <w:rPr>
              <w:rFonts w:asciiTheme="majorHAnsi" w:hAnsiTheme="majorHAnsi" w:cstheme="majorHAnsi"/>
              <w:b/>
            </w:rPr>
            <w:t>, 2026</w:t>
          </w:r>
        </w:p>
      </w:sdtContent>
    </w:sdt>
    <w:p w:rsidR="0069585C" w:rsidRDefault="003978FC" w:rsidP="0069585C">
      <w:pPr>
        <w:pStyle w:val="Heading2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10</w:t>
      </w:r>
      <w:r w:rsidR="007E4F52">
        <w:rPr>
          <w:rFonts w:asciiTheme="majorHAnsi" w:hAnsiTheme="majorHAnsi" w:cstheme="majorHAnsi"/>
          <w:b/>
        </w:rPr>
        <w:t xml:space="preserve">:00 </w:t>
      </w:r>
      <w:r>
        <w:rPr>
          <w:rFonts w:asciiTheme="majorHAnsi" w:hAnsiTheme="majorHAnsi" w:cstheme="majorHAnsi"/>
          <w:b/>
        </w:rPr>
        <w:t>A</w:t>
      </w:r>
      <w:r w:rsidR="00E9619B">
        <w:rPr>
          <w:rFonts w:asciiTheme="majorHAnsi" w:hAnsiTheme="majorHAnsi" w:cstheme="majorHAnsi"/>
          <w:b/>
        </w:rPr>
        <w:t>M</w:t>
      </w:r>
    </w:p>
    <w:p w:rsidR="005E7C5E" w:rsidRPr="00A23BB9" w:rsidRDefault="00957FF5" w:rsidP="00A23BB9">
      <w:pPr>
        <w:pStyle w:val="Heading2"/>
        <w:rPr>
          <w:rFonts w:asciiTheme="majorHAnsi" w:hAnsiTheme="majorHAnsi" w:cstheme="majorHAnsi"/>
          <w:b/>
          <w:sz w:val="22"/>
          <w:szCs w:val="22"/>
        </w:rPr>
      </w:pPr>
      <w:r w:rsidRPr="008C73D9">
        <w:rPr>
          <w:rFonts w:asciiTheme="majorHAnsi" w:hAnsiTheme="majorHAnsi" w:cstheme="majorHAnsi"/>
          <w:b/>
          <w:sz w:val="22"/>
          <w:szCs w:val="22"/>
        </w:rPr>
        <w:t xml:space="preserve">Central North </w:t>
      </w:r>
      <w:r w:rsidR="000A20BB" w:rsidRPr="008C73D9">
        <w:rPr>
          <w:rFonts w:asciiTheme="majorHAnsi" w:hAnsiTheme="majorHAnsi" w:cstheme="majorHAnsi"/>
          <w:b/>
          <w:sz w:val="22"/>
          <w:szCs w:val="22"/>
        </w:rPr>
        <w:t>Meeting</w:t>
      </w:r>
      <w:r w:rsidRPr="008C73D9">
        <w:rPr>
          <w:rFonts w:asciiTheme="majorHAnsi" w:hAnsiTheme="majorHAnsi" w:cstheme="majorHAnsi"/>
          <w:b/>
          <w:sz w:val="22"/>
          <w:szCs w:val="22"/>
        </w:rPr>
        <w:t xml:space="preserve"> Room</w:t>
      </w:r>
    </w:p>
    <w:p w:rsidR="0069585C" w:rsidRPr="008C73D9" w:rsidRDefault="0069585C" w:rsidP="00122419">
      <w:pPr>
        <w:spacing w:after="0"/>
        <w:ind w:left="0"/>
        <w:rPr>
          <w:rFonts w:asciiTheme="majorHAnsi" w:hAnsiTheme="majorHAnsi" w:cstheme="majorHAnsi"/>
          <w:sz w:val="22"/>
          <w:szCs w:val="22"/>
        </w:rPr>
      </w:pPr>
      <w:r w:rsidRPr="00A52BBB">
        <w:rPr>
          <w:rFonts w:ascii="Arial" w:hAnsi="Arial" w:cs="Arial"/>
          <w:b/>
          <w:bCs/>
          <w:sz w:val="22"/>
          <w:szCs w:val="22"/>
          <w:u w:val="single"/>
        </w:rPr>
        <w:t>In Attendance:</w:t>
      </w:r>
      <w:r w:rsidRPr="008C73D9">
        <w:rPr>
          <w:rFonts w:ascii="Arial" w:hAnsi="Arial" w:cs="Arial"/>
          <w:b/>
          <w:bCs/>
          <w:sz w:val="22"/>
          <w:szCs w:val="22"/>
        </w:rPr>
        <w:t xml:space="preserve">  </w:t>
      </w:r>
      <w:r w:rsidRPr="008C73D9">
        <w:rPr>
          <w:rFonts w:asciiTheme="majorHAnsi" w:hAnsiTheme="majorHAnsi" w:cstheme="majorHAnsi"/>
          <w:sz w:val="22"/>
          <w:szCs w:val="22"/>
        </w:rPr>
        <w:t xml:space="preserve">Board members </w:t>
      </w:r>
      <w:r w:rsidR="00307E83" w:rsidRPr="008C73D9">
        <w:rPr>
          <w:rFonts w:asciiTheme="majorHAnsi" w:hAnsiTheme="majorHAnsi" w:cstheme="majorHAnsi"/>
          <w:sz w:val="22"/>
          <w:szCs w:val="22"/>
        </w:rPr>
        <w:t>Randall Winters</w:t>
      </w:r>
      <w:r w:rsidR="00307E83">
        <w:rPr>
          <w:rFonts w:asciiTheme="majorHAnsi" w:hAnsiTheme="majorHAnsi" w:cstheme="majorHAnsi"/>
          <w:sz w:val="22"/>
          <w:szCs w:val="22"/>
        </w:rPr>
        <w:t>,</w:t>
      </w:r>
      <w:r w:rsidR="00307E83" w:rsidRPr="008C73D9">
        <w:rPr>
          <w:rFonts w:asciiTheme="majorHAnsi" w:hAnsiTheme="majorHAnsi" w:cstheme="majorHAnsi"/>
          <w:sz w:val="22"/>
          <w:szCs w:val="22"/>
        </w:rPr>
        <w:t xml:space="preserve"> </w:t>
      </w:r>
      <w:r w:rsidRPr="008C73D9">
        <w:rPr>
          <w:rFonts w:asciiTheme="majorHAnsi" w:hAnsiTheme="majorHAnsi" w:cstheme="majorHAnsi"/>
          <w:sz w:val="22"/>
          <w:szCs w:val="22"/>
        </w:rPr>
        <w:t>Joshua Ross</w:t>
      </w:r>
      <w:r w:rsidR="00957FF5" w:rsidRPr="008C73D9">
        <w:rPr>
          <w:rFonts w:asciiTheme="majorHAnsi" w:hAnsiTheme="majorHAnsi" w:cstheme="majorHAnsi"/>
          <w:sz w:val="22"/>
          <w:szCs w:val="22"/>
        </w:rPr>
        <w:t xml:space="preserve">, </w:t>
      </w:r>
      <w:r w:rsidR="001E3349">
        <w:rPr>
          <w:rFonts w:asciiTheme="majorHAnsi" w:hAnsiTheme="majorHAnsi" w:cstheme="majorHAnsi"/>
          <w:sz w:val="22"/>
          <w:szCs w:val="22"/>
        </w:rPr>
        <w:t>Sara Abbott, and Assessor Erin Delaney</w:t>
      </w:r>
    </w:p>
    <w:p w:rsidR="00122419" w:rsidRPr="008C73D9" w:rsidRDefault="00122419" w:rsidP="00122419">
      <w:pPr>
        <w:spacing w:after="0"/>
        <w:ind w:left="0"/>
        <w:rPr>
          <w:rFonts w:asciiTheme="majorHAnsi" w:hAnsiTheme="majorHAnsi" w:cstheme="majorHAnsi"/>
          <w:sz w:val="22"/>
          <w:szCs w:val="22"/>
        </w:rPr>
      </w:pPr>
    </w:p>
    <w:p w:rsidR="008C73D9" w:rsidRPr="00A52BBB" w:rsidRDefault="008C73D9" w:rsidP="005E7C5E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  <w:r w:rsidRPr="00A52BBB">
        <w:rPr>
          <w:rFonts w:ascii="Arial" w:hAnsi="Arial" w:cs="Arial"/>
          <w:b/>
          <w:bCs/>
          <w:sz w:val="22"/>
          <w:szCs w:val="22"/>
          <w:u w:val="single"/>
        </w:rPr>
        <w:t>Meeting Called to Order</w:t>
      </w:r>
      <w:r w:rsidR="00824259">
        <w:rPr>
          <w:rFonts w:ascii="Arial" w:hAnsi="Arial" w:cs="Arial"/>
          <w:b/>
          <w:bCs/>
          <w:sz w:val="22"/>
          <w:szCs w:val="22"/>
          <w:u w:val="single"/>
        </w:rPr>
        <w:t>:</w:t>
      </w:r>
    </w:p>
    <w:p w:rsidR="008C73D9" w:rsidRPr="008C73D9" w:rsidRDefault="008C73D9" w:rsidP="005E7C5E">
      <w:pPr>
        <w:spacing w:after="0" w:line="240" w:lineRule="auto"/>
        <w:ind w:left="0"/>
        <w:rPr>
          <w:rFonts w:ascii="Arial" w:hAnsi="Arial" w:cs="Arial"/>
          <w:sz w:val="22"/>
          <w:szCs w:val="22"/>
        </w:rPr>
      </w:pPr>
      <w:r w:rsidRPr="008C73D9">
        <w:rPr>
          <w:rFonts w:ascii="Arial" w:hAnsi="Arial" w:cs="Arial"/>
          <w:sz w:val="22"/>
          <w:szCs w:val="22"/>
        </w:rPr>
        <w:t xml:space="preserve">Assessor </w:t>
      </w:r>
      <w:proofErr w:type="gramStart"/>
      <w:r w:rsidR="00307E83">
        <w:rPr>
          <w:rFonts w:ascii="Arial" w:hAnsi="Arial" w:cs="Arial"/>
          <w:sz w:val="22"/>
          <w:szCs w:val="22"/>
        </w:rPr>
        <w:t>Winters</w:t>
      </w:r>
      <w:proofErr w:type="gramEnd"/>
      <w:r w:rsidRPr="008C73D9">
        <w:rPr>
          <w:rFonts w:ascii="Arial" w:hAnsi="Arial" w:cs="Arial"/>
          <w:sz w:val="22"/>
          <w:szCs w:val="22"/>
        </w:rPr>
        <w:t xml:space="preserve"> called the meeting to order at 1</w:t>
      </w:r>
      <w:r w:rsidR="003978FC">
        <w:rPr>
          <w:rFonts w:ascii="Arial" w:hAnsi="Arial" w:cs="Arial"/>
          <w:sz w:val="22"/>
          <w:szCs w:val="22"/>
        </w:rPr>
        <w:t>0</w:t>
      </w:r>
      <w:r w:rsidRPr="008C73D9">
        <w:rPr>
          <w:rFonts w:ascii="Arial" w:hAnsi="Arial" w:cs="Arial"/>
          <w:sz w:val="22"/>
          <w:szCs w:val="22"/>
        </w:rPr>
        <w:t>:</w:t>
      </w:r>
      <w:r w:rsidR="001E3349">
        <w:rPr>
          <w:rFonts w:ascii="Arial" w:hAnsi="Arial" w:cs="Arial"/>
          <w:sz w:val="22"/>
          <w:szCs w:val="22"/>
        </w:rPr>
        <w:t>05</w:t>
      </w:r>
      <w:r w:rsidRPr="008C73D9">
        <w:rPr>
          <w:rFonts w:ascii="Arial" w:hAnsi="Arial" w:cs="Arial"/>
          <w:sz w:val="22"/>
          <w:szCs w:val="22"/>
        </w:rPr>
        <w:t xml:space="preserve"> </w:t>
      </w:r>
      <w:r w:rsidR="003978FC">
        <w:rPr>
          <w:rFonts w:ascii="Arial" w:hAnsi="Arial" w:cs="Arial"/>
          <w:sz w:val="22"/>
          <w:szCs w:val="22"/>
        </w:rPr>
        <w:t>A</w:t>
      </w:r>
      <w:r w:rsidRPr="008C73D9">
        <w:rPr>
          <w:rFonts w:ascii="Arial" w:hAnsi="Arial" w:cs="Arial"/>
          <w:sz w:val="22"/>
          <w:szCs w:val="22"/>
        </w:rPr>
        <w:t>M.</w:t>
      </w:r>
    </w:p>
    <w:p w:rsidR="00307E83" w:rsidRDefault="00307E83" w:rsidP="005E7C5E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</w:rPr>
      </w:pPr>
    </w:p>
    <w:p w:rsidR="008C73D9" w:rsidRPr="00A52BBB" w:rsidRDefault="008C73D9" w:rsidP="005E7C5E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  <w:r w:rsidRPr="00A52BBB">
        <w:rPr>
          <w:rFonts w:ascii="Arial" w:hAnsi="Arial" w:cs="Arial"/>
          <w:b/>
          <w:bCs/>
          <w:sz w:val="22"/>
          <w:szCs w:val="22"/>
          <w:u w:val="single"/>
        </w:rPr>
        <w:t>Public Comment</w:t>
      </w:r>
      <w:r w:rsidR="00824259">
        <w:rPr>
          <w:rFonts w:ascii="Arial" w:hAnsi="Arial" w:cs="Arial"/>
          <w:b/>
          <w:bCs/>
          <w:sz w:val="22"/>
          <w:szCs w:val="22"/>
          <w:u w:val="single"/>
        </w:rPr>
        <w:t>:</w:t>
      </w:r>
    </w:p>
    <w:p w:rsidR="00EF5204" w:rsidRPr="001E3349" w:rsidRDefault="001E3349" w:rsidP="005E7C5E">
      <w:pPr>
        <w:spacing w:after="0" w:line="240" w:lineRule="auto"/>
        <w:ind w:left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No </w:t>
      </w:r>
      <w:r w:rsidR="00C963E4">
        <w:rPr>
          <w:rFonts w:ascii="Arial" w:hAnsi="Arial" w:cs="Arial"/>
          <w:sz w:val="22"/>
          <w:szCs w:val="22"/>
        </w:rPr>
        <w:t xml:space="preserve">members of the </w:t>
      </w:r>
      <w:r>
        <w:rPr>
          <w:rFonts w:ascii="Arial" w:hAnsi="Arial" w:cs="Arial"/>
          <w:sz w:val="22"/>
          <w:szCs w:val="22"/>
        </w:rPr>
        <w:t>public</w:t>
      </w:r>
      <w:r w:rsidR="00C963E4">
        <w:rPr>
          <w:rFonts w:ascii="Arial" w:hAnsi="Arial" w:cs="Arial"/>
          <w:sz w:val="22"/>
          <w:szCs w:val="22"/>
        </w:rPr>
        <w:t xml:space="preserve"> </w:t>
      </w:r>
      <w:proofErr w:type="gramStart"/>
      <w:r w:rsidR="00C963E4">
        <w:rPr>
          <w:rFonts w:ascii="Arial" w:hAnsi="Arial" w:cs="Arial"/>
          <w:sz w:val="22"/>
          <w:szCs w:val="22"/>
        </w:rPr>
        <w:t>were</w:t>
      </w:r>
      <w:r>
        <w:rPr>
          <w:rFonts w:ascii="Arial" w:hAnsi="Arial" w:cs="Arial"/>
          <w:sz w:val="22"/>
          <w:szCs w:val="22"/>
        </w:rPr>
        <w:t xml:space="preserve"> in attendance</w:t>
      </w:r>
      <w:proofErr w:type="gramEnd"/>
    </w:p>
    <w:p w:rsidR="00EF5204" w:rsidRDefault="00EF5204" w:rsidP="005E7C5E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</w:p>
    <w:p w:rsidR="008C73D9" w:rsidRDefault="008C73D9" w:rsidP="005E7C5E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  <w:r w:rsidRPr="00A52BBB">
        <w:rPr>
          <w:rFonts w:ascii="Arial" w:hAnsi="Arial" w:cs="Arial"/>
          <w:b/>
          <w:bCs/>
          <w:sz w:val="22"/>
          <w:szCs w:val="22"/>
          <w:u w:val="single"/>
        </w:rPr>
        <w:t>Approval of Minutes</w:t>
      </w:r>
      <w:r w:rsidR="00824259">
        <w:rPr>
          <w:rFonts w:ascii="Arial" w:hAnsi="Arial" w:cs="Arial"/>
          <w:b/>
          <w:bCs/>
          <w:sz w:val="22"/>
          <w:szCs w:val="22"/>
          <w:u w:val="single"/>
        </w:rPr>
        <w:t>:</w:t>
      </w:r>
    </w:p>
    <w:p w:rsidR="008C73D9" w:rsidRDefault="001E3349" w:rsidP="005E7C5E">
      <w:pPr>
        <w:spacing w:after="100" w:afterAutospacing="1" w:line="240" w:lineRule="auto"/>
        <w:ind w:left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</w:t>
      </w:r>
      <w:r w:rsidR="00C963E4">
        <w:rPr>
          <w:rFonts w:ascii="Arial" w:hAnsi="Arial" w:cs="Arial"/>
          <w:sz w:val="22"/>
          <w:szCs w:val="22"/>
        </w:rPr>
        <w:t>inutes from last meeting were</w:t>
      </w:r>
      <w:r>
        <w:rPr>
          <w:rFonts w:ascii="Arial" w:hAnsi="Arial" w:cs="Arial"/>
          <w:sz w:val="22"/>
          <w:szCs w:val="22"/>
        </w:rPr>
        <w:t xml:space="preserve"> not</w:t>
      </w:r>
      <w:r w:rsidR="004F6EBC">
        <w:rPr>
          <w:rFonts w:ascii="Arial" w:hAnsi="Arial" w:cs="Arial"/>
          <w:sz w:val="22"/>
          <w:szCs w:val="22"/>
        </w:rPr>
        <w:t xml:space="preserve"> </w:t>
      </w:r>
      <w:r w:rsidR="00C963E4">
        <w:rPr>
          <w:rFonts w:ascii="Arial" w:hAnsi="Arial" w:cs="Arial"/>
          <w:sz w:val="22"/>
          <w:szCs w:val="22"/>
        </w:rPr>
        <w:t>complete and</w:t>
      </w:r>
      <w:r w:rsidR="004F6EBC">
        <w:rPr>
          <w:rFonts w:ascii="Arial" w:hAnsi="Arial" w:cs="Arial"/>
          <w:sz w:val="22"/>
          <w:szCs w:val="22"/>
        </w:rPr>
        <w:t xml:space="preserve"> </w:t>
      </w:r>
      <w:proofErr w:type="gramStart"/>
      <w:r w:rsidR="004F6EBC">
        <w:rPr>
          <w:rFonts w:ascii="Arial" w:hAnsi="Arial" w:cs="Arial"/>
          <w:sz w:val="22"/>
          <w:szCs w:val="22"/>
        </w:rPr>
        <w:t>will be reviewed</w:t>
      </w:r>
      <w:proofErr w:type="gramEnd"/>
      <w:r>
        <w:rPr>
          <w:rFonts w:ascii="Arial" w:hAnsi="Arial" w:cs="Arial"/>
          <w:sz w:val="22"/>
          <w:szCs w:val="22"/>
        </w:rPr>
        <w:t xml:space="preserve"> at</w:t>
      </w:r>
      <w:r w:rsidR="00C963E4">
        <w:rPr>
          <w:rFonts w:ascii="Arial" w:hAnsi="Arial" w:cs="Arial"/>
          <w:sz w:val="22"/>
          <w:szCs w:val="22"/>
        </w:rPr>
        <w:t xml:space="preserve"> the</w:t>
      </w:r>
      <w:r>
        <w:rPr>
          <w:rFonts w:ascii="Arial" w:hAnsi="Arial" w:cs="Arial"/>
          <w:sz w:val="22"/>
          <w:szCs w:val="22"/>
        </w:rPr>
        <w:t xml:space="preserve"> next meeting</w:t>
      </w:r>
      <w:r w:rsidR="00307E83" w:rsidRPr="00307E83">
        <w:rPr>
          <w:rFonts w:ascii="Arial" w:hAnsi="Arial" w:cs="Arial"/>
          <w:sz w:val="22"/>
          <w:szCs w:val="22"/>
        </w:rPr>
        <w:t xml:space="preserve"> </w:t>
      </w:r>
    </w:p>
    <w:p w:rsidR="008C73D9" w:rsidRPr="00A52BBB" w:rsidRDefault="008C73D9" w:rsidP="005E7C5E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  <w:r w:rsidRPr="00A52BBB">
        <w:rPr>
          <w:rFonts w:ascii="Arial" w:hAnsi="Arial" w:cs="Arial"/>
          <w:b/>
          <w:bCs/>
          <w:sz w:val="22"/>
          <w:szCs w:val="22"/>
          <w:u w:val="single"/>
        </w:rPr>
        <w:t>Administrative Items</w:t>
      </w:r>
      <w:r w:rsidR="00824259">
        <w:rPr>
          <w:rFonts w:ascii="Arial" w:hAnsi="Arial" w:cs="Arial"/>
          <w:b/>
          <w:bCs/>
          <w:sz w:val="22"/>
          <w:szCs w:val="22"/>
          <w:u w:val="single"/>
        </w:rPr>
        <w:t>:</w:t>
      </w:r>
    </w:p>
    <w:p w:rsidR="005E7C5E" w:rsidRPr="00186343" w:rsidRDefault="008C73D9" w:rsidP="00186343">
      <w:pPr>
        <w:spacing w:after="100" w:afterAutospacing="1" w:line="240" w:lineRule="auto"/>
        <w:ind w:left="0"/>
        <w:rPr>
          <w:rFonts w:ascii="Arial" w:hAnsi="Arial" w:cs="Arial"/>
          <w:sz w:val="22"/>
          <w:szCs w:val="22"/>
        </w:rPr>
      </w:pPr>
      <w:r w:rsidRPr="008C73D9">
        <w:rPr>
          <w:rFonts w:ascii="Arial" w:hAnsi="Arial" w:cs="Arial"/>
          <w:sz w:val="22"/>
          <w:szCs w:val="22"/>
        </w:rPr>
        <w:t xml:space="preserve">Invoices and warrants </w:t>
      </w:r>
      <w:proofErr w:type="gramStart"/>
      <w:r w:rsidRPr="008C73D9">
        <w:rPr>
          <w:rFonts w:ascii="Arial" w:hAnsi="Arial" w:cs="Arial"/>
          <w:sz w:val="22"/>
          <w:szCs w:val="22"/>
        </w:rPr>
        <w:t>were</w:t>
      </w:r>
      <w:r w:rsidR="00C963E4">
        <w:rPr>
          <w:rFonts w:ascii="Arial" w:hAnsi="Arial" w:cs="Arial"/>
          <w:sz w:val="22"/>
          <w:szCs w:val="22"/>
        </w:rPr>
        <w:t xml:space="preserve"> reviewed and</w:t>
      </w:r>
      <w:r w:rsidRPr="008C73D9">
        <w:rPr>
          <w:rFonts w:ascii="Arial" w:hAnsi="Arial" w:cs="Arial"/>
          <w:sz w:val="22"/>
          <w:szCs w:val="22"/>
        </w:rPr>
        <w:t xml:space="preserve"> signed</w:t>
      </w:r>
      <w:proofErr w:type="gramEnd"/>
      <w:r w:rsidRPr="008C73D9">
        <w:rPr>
          <w:rFonts w:ascii="Arial" w:hAnsi="Arial" w:cs="Arial"/>
          <w:sz w:val="22"/>
          <w:szCs w:val="22"/>
        </w:rPr>
        <w:t xml:space="preserve">. </w:t>
      </w:r>
    </w:p>
    <w:p w:rsidR="0030682A" w:rsidRPr="00A52BBB" w:rsidRDefault="00D13F1E" w:rsidP="003A15EB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  <w:r w:rsidRPr="00A52BBB">
        <w:rPr>
          <w:rFonts w:ascii="Arial" w:hAnsi="Arial" w:cs="Arial"/>
          <w:b/>
          <w:bCs/>
          <w:sz w:val="22"/>
          <w:szCs w:val="22"/>
          <w:u w:val="single"/>
        </w:rPr>
        <w:t>Discussions</w:t>
      </w:r>
      <w:r w:rsidR="00186343" w:rsidRPr="00A52BBB">
        <w:rPr>
          <w:rFonts w:ascii="Arial" w:hAnsi="Arial" w:cs="Arial"/>
          <w:b/>
          <w:bCs/>
          <w:sz w:val="22"/>
          <w:szCs w:val="22"/>
          <w:u w:val="single"/>
        </w:rPr>
        <w:t>:</w:t>
      </w:r>
    </w:p>
    <w:p w:rsidR="004F6EBC" w:rsidRDefault="00C963E4" w:rsidP="003A15EB">
      <w:pPr>
        <w:spacing w:after="0" w:line="240" w:lineRule="auto"/>
        <w:ind w:left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The Board discussed property grades and how assessments are</w:t>
      </w:r>
      <w:r w:rsidR="001E3349">
        <w:rPr>
          <w:rFonts w:ascii="Arial" w:hAnsi="Arial" w:cs="Arial"/>
          <w:bCs/>
          <w:sz w:val="22"/>
          <w:szCs w:val="22"/>
        </w:rPr>
        <w:t xml:space="preserve"> determin</w:t>
      </w:r>
      <w:r w:rsidR="004F6EBC">
        <w:rPr>
          <w:rFonts w:ascii="Arial" w:hAnsi="Arial" w:cs="Arial"/>
          <w:bCs/>
          <w:sz w:val="22"/>
          <w:szCs w:val="22"/>
        </w:rPr>
        <w:t xml:space="preserve">ed.  </w:t>
      </w:r>
      <w:r>
        <w:rPr>
          <w:rFonts w:ascii="Arial" w:hAnsi="Arial" w:cs="Arial"/>
          <w:bCs/>
          <w:sz w:val="22"/>
          <w:szCs w:val="22"/>
        </w:rPr>
        <w:t xml:space="preserve">Assessor Abbott noted that she has spoken with residents who would like more information regarding grading criteria and how different grades are established. </w:t>
      </w:r>
    </w:p>
    <w:p w:rsidR="00D87E44" w:rsidRDefault="00D87E44" w:rsidP="003A15EB">
      <w:pPr>
        <w:spacing w:after="0" w:line="240" w:lineRule="auto"/>
        <w:ind w:left="0"/>
        <w:rPr>
          <w:rFonts w:ascii="Arial" w:hAnsi="Arial" w:cs="Arial"/>
          <w:bCs/>
          <w:sz w:val="22"/>
          <w:szCs w:val="22"/>
        </w:rPr>
      </w:pPr>
    </w:p>
    <w:p w:rsidR="004F6EBC" w:rsidRDefault="00C963E4" w:rsidP="003A15EB">
      <w:pPr>
        <w:spacing w:after="0" w:line="240" w:lineRule="auto"/>
        <w:ind w:left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Assessor </w:t>
      </w:r>
      <w:proofErr w:type="gramStart"/>
      <w:r>
        <w:rPr>
          <w:rFonts w:ascii="Arial" w:hAnsi="Arial" w:cs="Arial"/>
          <w:bCs/>
          <w:sz w:val="22"/>
          <w:szCs w:val="22"/>
        </w:rPr>
        <w:t>Winters</w:t>
      </w:r>
      <w:proofErr w:type="gramEnd"/>
      <w:r w:rsidR="004F6EBC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>stated that once the</w:t>
      </w:r>
      <w:r w:rsidR="004F6EBC">
        <w:rPr>
          <w:rFonts w:ascii="Arial" w:hAnsi="Arial" w:cs="Arial"/>
          <w:bCs/>
          <w:sz w:val="22"/>
          <w:szCs w:val="22"/>
        </w:rPr>
        <w:t xml:space="preserve"> abatement process</w:t>
      </w:r>
      <w:r>
        <w:rPr>
          <w:rFonts w:ascii="Arial" w:hAnsi="Arial" w:cs="Arial"/>
          <w:bCs/>
          <w:sz w:val="22"/>
          <w:szCs w:val="22"/>
        </w:rPr>
        <w:t xml:space="preserve"> begins</w:t>
      </w:r>
      <w:r w:rsidR="004F6EBC">
        <w:rPr>
          <w:rFonts w:ascii="Arial" w:hAnsi="Arial" w:cs="Arial"/>
          <w:bCs/>
          <w:sz w:val="22"/>
          <w:szCs w:val="22"/>
        </w:rPr>
        <w:t>, the assessment should reflect what the property could</w:t>
      </w:r>
      <w:r>
        <w:rPr>
          <w:rFonts w:ascii="Arial" w:hAnsi="Arial" w:cs="Arial"/>
          <w:bCs/>
          <w:sz w:val="22"/>
          <w:szCs w:val="22"/>
        </w:rPr>
        <w:t xml:space="preserve"> have sold</w:t>
      </w:r>
      <w:r w:rsidR="004F6EBC">
        <w:rPr>
          <w:rFonts w:ascii="Arial" w:hAnsi="Arial" w:cs="Arial"/>
          <w:bCs/>
          <w:sz w:val="22"/>
          <w:szCs w:val="22"/>
        </w:rPr>
        <w:t xml:space="preserve"> for in 2024.</w:t>
      </w:r>
    </w:p>
    <w:p w:rsidR="00D87E44" w:rsidRDefault="00D87E44" w:rsidP="003A15EB">
      <w:pPr>
        <w:spacing w:after="0" w:line="240" w:lineRule="auto"/>
        <w:ind w:left="0"/>
        <w:rPr>
          <w:rFonts w:asciiTheme="majorHAnsi" w:hAnsiTheme="majorHAnsi" w:cstheme="majorHAnsi"/>
          <w:sz w:val="22"/>
          <w:szCs w:val="22"/>
        </w:rPr>
      </w:pPr>
    </w:p>
    <w:p w:rsidR="004F6EBC" w:rsidRPr="00D87E44" w:rsidRDefault="00D87E44" w:rsidP="003A15EB">
      <w:pPr>
        <w:spacing w:after="0" w:line="240" w:lineRule="auto"/>
        <w:ind w:left="0"/>
        <w:rPr>
          <w:rFonts w:asciiTheme="majorHAnsi" w:hAnsiTheme="majorHAnsi" w:cstheme="majorHAnsi"/>
          <w:bCs/>
          <w:sz w:val="22"/>
          <w:szCs w:val="22"/>
        </w:rPr>
      </w:pPr>
      <w:r w:rsidRPr="00D87E44">
        <w:rPr>
          <w:rFonts w:asciiTheme="majorHAnsi" w:hAnsiTheme="majorHAnsi" w:cstheme="majorHAnsi"/>
          <w:sz w:val="22"/>
          <w:szCs w:val="22"/>
        </w:rPr>
        <w:t xml:space="preserve">The Board discussed enhancing the Assessors’ website with additional information explaining how the tax rate is set, including the impact of debt exclusions. It </w:t>
      </w:r>
      <w:proofErr w:type="gramStart"/>
      <w:r w:rsidRPr="00D87E44">
        <w:rPr>
          <w:rFonts w:asciiTheme="majorHAnsi" w:hAnsiTheme="majorHAnsi" w:cstheme="majorHAnsi"/>
          <w:sz w:val="22"/>
          <w:szCs w:val="22"/>
        </w:rPr>
        <w:t>was noted</w:t>
      </w:r>
      <w:proofErr w:type="gramEnd"/>
      <w:r w:rsidRPr="00D87E44">
        <w:rPr>
          <w:rFonts w:asciiTheme="majorHAnsi" w:hAnsiTheme="majorHAnsi" w:cstheme="majorHAnsi"/>
          <w:sz w:val="22"/>
          <w:szCs w:val="22"/>
        </w:rPr>
        <w:t xml:space="preserve"> that former Select Board member Mary Power had previously included educatio</w:t>
      </w:r>
      <w:bookmarkStart w:id="0" w:name="_GoBack"/>
      <w:bookmarkEnd w:id="0"/>
      <w:r w:rsidRPr="00D87E44">
        <w:rPr>
          <w:rFonts w:asciiTheme="majorHAnsi" w:hAnsiTheme="majorHAnsi" w:cstheme="majorHAnsi"/>
          <w:sz w:val="22"/>
          <w:szCs w:val="22"/>
        </w:rPr>
        <w:t>nal material on the website during discussions of a potential override.</w:t>
      </w:r>
    </w:p>
    <w:p w:rsidR="00D87E44" w:rsidRDefault="00D87E44" w:rsidP="003A15EB">
      <w:pPr>
        <w:spacing w:after="0" w:line="240" w:lineRule="auto"/>
        <w:ind w:left="0"/>
        <w:rPr>
          <w:rFonts w:ascii="Arial" w:hAnsi="Arial" w:cs="Arial"/>
          <w:bCs/>
          <w:sz w:val="22"/>
          <w:szCs w:val="22"/>
        </w:rPr>
      </w:pPr>
    </w:p>
    <w:p w:rsidR="004F6EBC" w:rsidRDefault="00D87E44" w:rsidP="003A15EB">
      <w:pPr>
        <w:spacing w:after="0" w:line="240" w:lineRule="auto"/>
        <w:ind w:left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Assessor Abbott</w:t>
      </w:r>
      <w:r w:rsidR="003612BE">
        <w:rPr>
          <w:rFonts w:ascii="Arial" w:hAnsi="Arial" w:cs="Arial"/>
          <w:bCs/>
          <w:sz w:val="22"/>
          <w:szCs w:val="22"/>
        </w:rPr>
        <w:t xml:space="preserve"> suggested moving the Assessor Overview to the Quick Links section of the Assessors page.</w:t>
      </w:r>
      <w:r w:rsidR="004F6EBC">
        <w:rPr>
          <w:rFonts w:ascii="Arial" w:hAnsi="Arial" w:cs="Arial"/>
          <w:bCs/>
          <w:sz w:val="22"/>
          <w:szCs w:val="22"/>
        </w:rPr>
        <w:t xml:space="preserve"> </w:t>
      </w:r>
    </w:p>
    <w:p w:rsidR="00D87E44" w:rsidRDefault="00D87E44" w:rsidP="003A15EB">
      <w:pPr>
        <w:spacing w:after="0" w:line="240" w:lineRule="auto"/>
        <w:ind w:left="0"/>
        <w:rPr>
          <w:rFonts w:ascii="Arial" w:hAnsi="Arial" w:cs="Arial"/>
          <w:bCs/>
          <w:sz w:val="22"/>
          <w:szCs w:val="22"/>
        </w:rPr>
      </w:pPr>
    </w:p>
    <w:p w:rsidR="004F6EBC" w:rsidRDefault="00D87E44" w:rsidP="003A15EB">
      <w:pPr>
        <w:spacing w:after="0" w:line="240" w:lineRule="auto"/>
        <w:ind w:left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Assessor Ross requested a meeting with Assessor Delaney regarding the assessment of Linden Ponds, along with a Linden Ponds resident.  The meeting </w:t>
      </w:r>
      <w:proofErr w:type="gramStart"/>
      <w:r>
        <w:rPr>
          <w:rFonts w:ascii="Arial" w:hAnsi="Arial" w:cs="Arial"/>
          <w:bCs/>
          <w:sz w:val="22"/>
          <w:szCs w:val="22"/>
        </w:rPr>
        <w:t>is scheduled</w:t>
      </w:r>
      <w:proofErr w:type="gramEnd"/>
      <w:r>
        <w:rPr>
          <w:rFonts w:ascii="Arial" w:hAnsi="Arial" w:cs="Arial"/>
          <w:bCs/>
          <w:sz w:val="22"/>
          <w:szCs w:val="22"/>
        </w:rPr>
        <w:t xml:space="preserve"> for next week.</w:t>
      </w:r>
    </w:p>
    <w:p w:rsidR="00D87E44" w:rsidRDefault="00D87E44" w:rsidP="003A15EB">
      <w:pPr>
        <w:spacing w:after="0" w:line="240" w:lineRule="auto"/>
        <w:ind w:left="0"/>
        <w:rPr>
          <w:rFonts w:ascii="Arial" w:hAnsi="Arial" w:cs="Arial"/>
          <w:bCs/>
          <w:sz w:val="22"/>
          <w:szCs w:val="22"/>
        </w:rPr>
      </w:pPr>
    </w:p>
    <w:p w:rsidR="003A15EB" w:rsidRDefault="00C963E4" w:rsidP="003A15EB">
      <w:pPr>
        <w:spacing w:after="0" w:line="240" w:lineRule="auto"/>
        <w:ind w:left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Assessor Ross</w:t>
      </w:r>
      <w:r w:rsidR="003612BE">
        <w:rPr>
          <w:rFonts w:ascii="Arial" w:hAnsi="Arial" w:cs="Arial"/>
          <w:bCs/>
          <w:sz w:val="22"/>
          <w:szCs w:val="22"/>
        </w:rPr>
        <w:t xml:space="preserve"> suggested </w:t>
      </w:r>
      <w:r>
        <w:rPr>
          <w:rFonts w:ascii="Arial" w:hAnsi="Arial" w:cs="Arial"/>
          <w:bCs/>
          <w:sz w:val="22"/>
          <w:szCs w:val="22"/>
        </w:rPr>
        <w:t>developing and recording a presentation on explaining the assessment process</w:t>
      </w:r>
      <w:r w:rsidR="003612BE">
        <w:rPr>
          <w:rFonts w:ascii="Arial" w:hAnsi="Arial" w:cs="Arial"/>
          <w:bCs/>
          <w:sz w:val="22"/>
          <w:szCs w:val="22"/>
        </w:rPr>
        <w:t>.  He will reach out</w:t>
      </w:r>
      <w:r w:rsidR="00D87E44">
        <w:rPr>
          <w:rFonts w:ascii="Arial" w:hAnsi="Arial" w:cs="Arial"/>
          <w:bCs/>
          <w:sz w:val="22"/>
          <w:szCs w:val="22"/>
        </w:rPr>
        <w:t xml:space="preserve"> to the Anchor once the topics </w:t>
      </w:r>
      <w:proofErr w:type="gramStart"/>
      <w:r w:rsidR="00D87E44">
        <w:rPr>
          <w:rFonts w:ascii="Arial" w:hAnsi="Arial" w:cs="Arial"/>
          <w:bCs/>
          <w:sz w:val="22"/>
          <w:szCs w:val="22"/>
        </w:rPr>
        <w:t>are finalized</w:t>
      </w:r>
      <w:proofErr w:type="gramEnd"/>
      <w:r w:rsidR="00D87E44">
        <w:rPr>
          <w:rFonts w:ascii="Arial" w:hAnsi="Arial" w:cs="Arial"/>
          <w:bCs/>
          <w:sz w:val="22"/>
          <w:szCs w:val="22"/>
        </w:rPr>
        <w:t>.</w:t>
      </w:r>
    </w:p>
    <w:p w:rsidR="00D87E44" w:rsidRDefault="00D87E44" w:rsidP="003A15EB">
      <w:pPr>
        <w:spacing w:after="0" w:line="240" w:lineRule="auto"/>
        <w:ind w:left="0"/>
        <w:rPr>
          <w:rFonts w:ascii="Arial" w:hAnsi="Arial" w:cs="Arial"/>
          <w:bCs/>
          <w:sz w:val="22"/>
          <w:szCs w:val="22"/>
        </w:rPr>
      </w:pPr>
    </w:p>
    <w:p w:rsidR="003612BE" w:rsidRDefault="003612BE" w:rsidP="003A15EB">
      <w:pPr>
        <w:spacing w:after="0" w:line="240" w:lineRule="auto"/>
        <w:ind w:left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There have been 77 abatement application received this year, compared to 48 last year.  </w:t>
      </w:r>
    </w:p>
    <w:p w:rsidR="00A52BBB" w:rsidRDefault="00A52BBB" w:rsidP="003A15EB">
      <w:pPr>
        <w:spacing w:after="0" w:line="240" w:lineRule="auto"/>
        <w:ind w:left="0"/>
        <w:rPr>
          <w:rFonts w:ascii="Arial" w:hAnsi="Arial" w:cs="Arial"/>
          <w:bCs/>
          <w:sz w:val="22"/>
          <w:szCs w:val="22"/>
        </w:rPr>
      </w:pPr>
    </w:p>
    <w:p w:rsidR="00A52BBB" w:rsidRPr="00A52BBB" w:rsidRDefault="00A52BBB" w:rsidP="003A15EB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  <w:r w:rsidRPr="00A52BBB">
        <w:rPr>
          <w:rFonts w:ascii="Arial" w:hAnsi="Arial" w:cs="Arial"/>
          <w:b/>
          <w:bCs/>
          <w:sz w:val="22"/>
          <w:szCs w:val="22"/>
          <w:u w:val="single"/>
        </w:rPr>
        <w:t>Executive Session:</w:t>
      </w:r>
    </w:p>
    <w:p w:rsidR="00CA2DD4" w:rsidRPr="007B2E94" w:rsidRDefault="00A52BBB" w:rsidP="005E7C5E">
      <w:pPr>
        <w:spacing w:after="0" w:line="240" w:lineRule="auto"/>
        <w:ind w:left="0"/>
        <w:rPr>
          <w:rFonts w:ascii="Arial" w:hAnsi="Arial" w:cs="Arial"/>
          <w:bCs/>
          <w:sz w:val="22"/>
          <w:szCs w:val="22"/>
        </w:rPr>
      </w:pPr>
      <w:r w:rsidRPr="00A52BBB">
        <w:rPr>
          <w:rFonts w:ascii="Arial" w:hAnsi="Arial" w:cs="Arial"/>
          <w:bCs/>
          <w:sz w:val="22"/>
          <w:szCs w:val="22"/>
        </w:rPr>
        <w:t xml:space="preserve">Assessor </w:t>
      </w:r>
      <w:proofErr w:type="gramStart"/>
      <w:r w:rsidR="003612BE">
        <w:rPr>
          <w:rFonts w:ascii="Arial" w:hAnsi="Arial" w:cs="Arial"/>
          <w:bCs/>
          <w:sz w:val="22"/>
          <w:szCs w:val="22"/>
        </w:rPr>
        <w:t>Winters</w:t>
      </w:r>
      <w:proofErr w:type="gramEnd"/>
      <w:r w:rsidRPr="00A52BBB">
        <w:rPr>
          <w:rFonts w:ascii="Arial" w:hAnsi="Arial" w:cs="Arial"/>
          <w:bCs/>
          <w:sz w:val="22"/>
          <w:szCs w:val="22"/>
        </w:rPr>
        <w:t xml:space="preserve"> made a motion to enter into </w:t>
      </w:r>
      <w:r w:rsidR="007B2E94">
        <w:rPr>
          <w:rFonts w:ascii="Arial" w:hAnsi="Arial" w:cs="Arial"/>
          <w:bCs/>
          <w:sz w:val="22"/>
          <w:szCs w:val="22"/>
        </w:rPr>
        <w:t>e</w:t>
      </w:r>
      <w:r w:rsidRPr="00A52BBB">
        <w:rPr>
          <w:rFonts w:ascii="Arial" w:hAnsi="Arial" w:cs="Arial"/>
          <w:bCs/>
          <w:sz w:val="22"/>
          <w:szCs w:val="22"/>
        </w:rPr>
        <w:t xml:space="preserve">xecutive </w:t>
      </w:r>
      <w:r w:rsidR="007B2E94">
        <w:rPr>
          <w:rFonts w:ascii="Arial" w:hAnsi="Arial" w:cs="Arial"/>
          <w:bCs/>
          <w:sz w:val="22"/>
          <w:szCs w:val="22"/>
        </w:rPr>
        <w:t>s</w:t>
      </w:r>
      <w:r w:rsidR="000F496A">
        <w:rPr>
          <w:rFonts w:ascii="Arial" w:hAnsi="Arial" w:cs="Arial"/>
          <w:bCs/>
          <w:sz w:val="22"/>
          <w:szCs w:val="22"/>
        </w:rPr>
        <w:t xml:space="preserve">ession at </w:t>
      </w:r>
      <w:r w:rsidR="005E47E4" w:rsidRPr="008C73D9">
        <w:rPr>
          <w:rFonts w:ascii="Arial" w:hAnsi="Arial" w:cs="Arial"/>
          <w:sz w:val="22"/>
          <w:szCs w:val="22"/>
        </w:rPr>
        <w:t>1</w:t>
      </w:r>
      <w:r w:rsidR="003612BE">
        <w:rPr>
          <w:rFonts w:ascii="Arial" w:hAnsi="Arial" w:cs="Arial"/>
          <w:sz w:val="22"/>
          <w:szCs w:val="22"/>
        </w:rPr>
        <w:t>0:45</w:t>
      </w:r>
      <w:r w:rsidR="005E47E4" w:rsidRPr="008C73D9">
        <w:rPr>
          <w:rFonts w:ascii="Arial" w:hAnsi="Arial" w:cs="Arial"/>
          <w:sz w:val="22"/>
          <w:szCs w:val="22"/>
        </w:rPr>
        <w:t xml:space="preserve"> </w:t>
      </w:r>
      <w:r w:rsidR="005E47E4">
        <w:rPr>
          <w:rFonts w:ascii="Arial" w:hAnsi="Arial" w:cs="Arial"/>
          <w:sz w:val="22"/>
          <w:szCs w:val="22"/>
        </w:rPr>
        <w:t>A</w:t>
      </w:r>
      <w:r w:rsidR="005E47E4" w:rsidRPr="008C73D9">
        <w:rPr>
          <w:rFonts w:ascii="Arial" w:hAnsi="Arial" w:cs="Arial"/>
          <w:sz w:val="22"/>
          <w:szCs w:val="22"/>
        </w:rPr>
        <w:t>M.</w:t>
      </w:r>
      <w:r w:rsidR="00247200">
        <w:rPr>
          <w:rFonts w:ascii="Arial" w:hAnsi="Arial" w:cs="Arial"/>
          <w:bCs/>
          <w:sz w:val="22"/>
          <w:szCs w:val="22"/>
        </w:rPr>
        <w:t xml:space="preserve"> </w:t>
      </w:r>
      <w:r w:rsidR="00F75EE3">
        <w:rPr>
          <w:rFonts w:ascii="Arial" w:hAnsi="Arial" w:cs="Arial"/>
          <w:bCs/>
          <w:sz w:val="22"/>
          <w:szCs w:val="22"/>
        </w:rPr>
        <w:t xml:space="preserve">Assessor </w:t>
      </w:r>
      <w:r w:rsidR="003612BE">
        <w:rPr>
          <w:rFonts w:ascii="Arial" w:hAnsi="Arial" w:cs="Arial"/>
          <w:bCs/>
          <w:sz w:val="22"/>
          <w:szCs w:val="22"/>
        </w:rPr>
        <w:t>Ross</w:t>
      </w:r>
      <w:r w:rsidR="00F75EE3">
        <w:rPr>
          <w:rFonts w:ascii="Arial" w:hAnsi="Arial" w:cs="Arial"/>
          <w:bCs/>
          <w:sz w:val="22"/>
          <w:szCs w:val="22"/>
        </w:rPr>
        <w:t xml:space="preserve"> seconds the motion, </w:t>
      </w:r>
      <w:r w:rsidRPr="00A52BBB">
        <w:rPr>
          <w:rFonts w:ascii="Arial" w:hAnsi="Arial" w:cs="Arial"/>
          <w:bCs/>
          <w:sz w:val="22"/>
          <w:szCs w:val="22"/>
        </w:rPr>
        <w:t>All in Favor.</w:t>
      </w:r>
    </w:p>
    <w:p w:rsidR="006B04B5" w:rsidRDefault="006B04B5" w:rsidP="005E7C5E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</w:p>
    <w:p w:rsidR="005E47E4" w:rsidRPr="00A52BBB" w:rsidRDefault="005E47E4" w:rsidP="005E47E4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  <w:u w:val="single"/>
        </w:rPr>
        <w:t>Open Session</w:t>
      </w:r>
      <w:r w:rsidRPr="00A52BBB">
        <w:rPr>
          <w:rFonts w:ascii="Arial" w:hAnsi="Arial" w:cs="Arial"/>
          <w:b/>
          <w:bCs/>
          <w:sz w:val="22"/>
          <w:szCs w:val="22"/>
          <w:u w:val="single"/>
        </w:rPr>
        <w:t>:</w:t>
      </w:r>
    </w:p>
    <w:p w:rsidR="005E47E4" w:rsidRDefault="005E47E4" w:rsidP="005E7C5E">
      <w:pPr>
        <w:spacing w:after="0" w:line="240" w:lineRule="auto"/>
        <w:ind w:left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Assessors did not return to </w:t>
      </w:r>
      <w:r w:rsidR="00247200">
        <w:rPr>
          <w:rFonts w:ascii="Arial" w:hAnsi="Arial" w:cs="Arial"/>
          <w:bCs/>
          <w:sz w:val="22"/>
          <w:szCs w:val="22"/>
        </w:rPr>
        <w:t>open session</w:t>
      </w:r>
      <w:r w:rsidR="00834192">
        <w:rPr>
          <w:rFonts w:ascii="Arial" w:hAnsi="Arial" w:cs="Arial"/>
          <w:bCs/>
          <w:sz w:val="22"/>
          <w:szCs w:val="22"/>
        </w:rPr>
        <w:t xml:space="preserve"> </w:t>
      </w:r>
    </w:p>
    <w:p w:rsidR="005E47E4" w:rsidRDefault="005E47E4" w:rsidP="005E7C5E">
      <w:pPr>
        <w:spacing w:after="0" w:line="240" w:lineRule="auto"/>
        <w:ind w:left="0"/>
        <w:rPr>
          <w:rFonts w:ascii="Arial" w:hAnsi="Arial" w:cs="Arial"/>
          <w:bCs/>
          <w:sz w:val="22"/>
          <w:szCs w:val="22"/>
        </w:rPr>
      </w:pPr>
    </w:p>
    <w:p w:rsidR="005E7C5E" w:rsidRPr="00824259" w:rsidRDefault="005E7C5E" w:rsidP="005E7C5E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  <w:r w:rsidRPr="00824259">
        <w:rPr>
          <w:rFonts w:ascii="Arial" w:hAnsi="Arial" w:cs="Arial"/>
          <w:b/>
          <w:bCs/>
          <w:sz w:val="22"/>
          <w:szCs w:val="22"/>
          <w:u w:val="single"/>
        </w:rPr>
        <w:t>Next Board of Assessors’ Meeting</w:t>
      </w:r>
      <w:r w:rsidR="00824259">
        <w:rPr>
          <w:rFonts w:ascii="Arial" w:hAnsi="Arial" w:cs="Arial"/>
          <w:b/>
          <w:bCs/>
          <w:sz w:val="22"/>
          <w:szCs w:val="22"/>
          <w:u w:val="single"/>
        </w:rPr>
        <w:t>:</w:t>
      </w:r>
    </w:p>
    <w:p w:rsidR="00B66353" w:rsidRPr="008C73D9" w:rsidRDefault="00AB4E81" w:rsidP="0069585C">
      <w:pPr>
        <w:ind w:left="0"/>
        <w:rPr>
          <w:rFonts w:ascii="Arial" w:hAnsi="Arial" w:cs="Arial"/>
          <w:sz w:val="22"/>
          <w:szCs w:val="22"/>
        </w:rPr>
      </w:pPr>
      <w:r w:rsidRPr="008C73D9">
        <w:rPr>
          <w:rFonts w:ascii="Arial" w:hAnsi="Arial" w:cs="Arial"/>
          <w:sz w:val="22"/>
          <w:szCs w:val="22"/>
        </w:rPr>
        <w:t xml:space="preserve">Next meeting set </w:t>
      </w:r>
      <w:r w:rsidR="00824259">
        <w:rPr>
          <w:rFonts w:ascii="Arial" w:hAnsi="Arial" w:cs="Arial"/>
          <w:sz w:val="22"/>
          <w:szCs w:val="22"/>
        </w:rPr>
        <w:t xml:space="preserve">for Thursday </w:t>
      </w:r>
      <w:r w:rsidR="00C963E4">
        <w:rPr>
          <w:rFonts w:ascii="Arial" w:hAnsi="Arial" w:cs="Arial"/>
          <w:sz w:val="22"/>
          <w:szCs w:val="22"/>
        </w:rPr>
        <w:t>2/19</w:t>
      </w:r>
      <w:r w:rsidR="00785769" w:rsidRPr="008C73D9">
        <w:rPr>
          <w:rFonts w:ascii="Arial" w:hAnsi="Arial" w:cs="Arial"/>
          <w:sz w:val="22"/>
          <w:szCs w:val="22"/>
        </w:rPr>
        <w:t>/202</w:t>
      </w:r>
      <w:r w:rsidR="005E47E4">
        <w:rPr>
          <w:rFonts w:ascii="Arial" w:hAnsi="Arial" w:cs="Arial"/>
          <w:sz w:val="22"/>
          <w:szCs w:val="22"/>
        </w:rPr>
        <w:t>6</w:t>
      </w:r>
      <w:r w:rsidR="00B66353" w:rsidRPr="008C73D9">
        <w:rPr>
          <w:rFonts w:ascii="Arial" w:hAnsi="Arial" w:cs="Arial"/>
          <w:sz w:val="22"/>
          <w:szCs w:val="22"/>
        </w:rPr>
        <w:t xml:space="preserve"> at </w:t>
      </w:r>
      <w:r w:rsidR="00A23BB9">
        <w:rPr>
          <w:rFonts w:ascii="Arial" w:hAnsi="Arial" w:cs="Arial"/>
          <w:sz w:val="22"/>
          <w:szCs w:val="22"/>
        </w:rPr>
        <w:t>10</w:t>
      </w:r>
      <w:r w:rsidR="00B66353" w:rsidRPr="008C73D9">
        <w:rPr>
          <w:rFonts w:ascii="Arial" w:hAnsi="Arial" w:cs="Arial"/>
          <w:sz w:val="22"/>
          <w:szCs w:val="22"/>
        </w:rPr>
        <w:t>:00 AM</w:t>
      </w:r>
    </w:p>
    <w:p w:rsidR="005E7C5E" w:rsidRPr="00824259" w:rsidRDefault="005E7C5E" w:rsidP="005E7C5E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  <w:r w:rsidRPr="00824259">
        <w:rPr>
          <w:rFonts w:ascii="Arial" w:hAnsi="Arial" w:cs="Arial"/>
          <w:b/>
          <w:bCs/>
          <w:sz w:val="22"/>
          <w:szCs w:val="22"/>
          <w:u w:val="single"/>
        </w:rPr>
        <w:t>Meeting Adjourned</w:t>
      </w:r>
      <w:r w:rsidR="00824259">
        <w:rPr>
          <w:rFonts w:ascii="Arial" w:hAnsi="Arial" w:cs="Arial"/>
          <w:b/>
          <w:bCs/>
          <w:sz w:val="22"/>
          <w:szCs w:val="22"/>
          <w:u w:val="single"/>
        </w:rPr>
        <w:t>:</w:t>
      </w:r>
    </w:p>
    <w:p w:rsidR="005E47E4" w:rsidRDefault="00CD0FF2" w:rsidP="005E47E4">
      <w:pPr>
        <w:spacing w:after="0" w:line="240" w:lineRule="auto"/>
        <w:ind w:left="0"/>
        <w:rPr>
          <w:rFonts w:ascii="Arial" w:hAnsi="Arial" w:cs="Arial"/>
          <w:bCs/>
          <w:sz w:val="22"/>
          <w:szCs w:val="22"/>
        </w:rPr>
      </w:pPr>
      <w:r w:rsidRPr="008C73D9">
        <w:rPr>
          <w:rFonts w:ascii="Arial" w:hAnsi="Arial" w:cs="Arial"/>
          <w:sz w:val="22"/>
          <w:szCs w:val="22"/>
        </w:rPr>
        <w:t xml:space="preserve">Assessor </w:t>
      </w:r>
      <w:proofErr w:type="gramStart"/>
      <w:r w:rsidR="008E6939" w:rsidRPr="008C73D9">
        <w:rPr>
          <w:rFonts w:ascii="Arial" w:hAnsi="Arial" w:cs="Arial"/>
          <w:sz w:val="22"/>
          <w:szCs w:val="22"/>
        </w:rPr>
        <w:t>Winters</w:t>
      </w:r>
      <w:proofErr w:type="gramEnd"/>
      <w:r w:rsidRPr="008C73D9">
        <w:rPr>
          <w:rFonts w:ascii="Arial" w:hAnsi="Arial" w:cs="Arial"/>
          <w:sz w:val="22"/>
          <w:szCs w:val="22"/>
        </w:rPr>
        <w:t xml:space="preserve"> motioned to adjourn meeting at</w:t>
      </w:r>
      <w:r w:rsidR="005E47E4">
        <w:rPr>
          <w:rFonts w:ascii="Arial" w:hAnsi="Arial" w:cs="Arial"/>
          <w:bCs/>
          <w:sz w:val="22"/>
          <w:szCs w:val="22"/>
        </w:rPr>
        <w:t xml:space="preserve"> </w:t>
      </w:r>
      <w:r w:rsidR="00C963E4">
        <w:rPr>
          <w:rFonts w:ascii="Arial" w:hAnsi="Arial" w:cs="Arial"/>
          <w:sz w:val="22"/>
          <w:szCs w:val="22"/>
        </w:rPr>
        <w:t>11:22</w:t>
      </w:r>
      <w:r w:rsidR="005E47E4">
        <w:rPr>
          <w:rFonts w:ascii="Arial" w:hAnsi="Arial" w:cs="Arial"/>
          <w:sz w:val="22"/>
          <w:szCs w:val="22"/>
        </w:rPr>
        <w:t xml:space="preserve"> A</w:t>
      </w:r>
      <w:r w:rsidR="005E47E4" w:rsidRPr="008C73D9">
        <w:rPr>
          <w:rFonts w:ascii="Arial" w:hAnsi="Arial" w:cs="Arial"/>
          <w:sz w:val="22"/>
          <w:szCs w:val="22"/>
        </w:rPr>
        <w:t>M.</w:t>
      </w:r>
      <w:r w:rsidR="005E47E4">
        <w:rPr>
          <w:rFonts w:ascii="Arial" w:hAnsi="Arial" w:cs="Arial"/>
          <w:bCs/>
          <w:sz w:val="22"/>
          <w:szCs w:val="22"/>
        </w:rPr>
        <w:t xml:space="preserve"> All in favor.</w:t>
      </w:r>
    </w:p>
    <w:p w:rsidR="005E47E4" w:rsidRDefault="005E47E4" w:rsidP="005E47E4">
      <w:pPr>
        <w:spacing w:after="0" w:line="240" w:lineRule="auto"/>
        <w:ind w:left="0"/>
        <w:rPr>
          <w:rFonts w:ascii="Arial" w:hAnsi="Arial" w:cs="Arial"/>
          <w:bCs/>
          <w:sz w:val="22"/>
          <w:szCs w:val="22"/>
        </w:rPr>
      </w:pPr>
    </w:p>
    <w:p w:rsidR="0069585C" w:rsidRPr="008C73D9" w:rsidRDefault="0069585C" w:rsidP="005E47E4">
      <w:pPr>
        <w:ind w:left="0"/>
        <w:rPr>
          <w:rFonts w:ascii="Arial" w:hAnsi="Arial" w:cs="Arial"/>
          <w:sz w:val="22"/>
          <w:szCs w:val="22"/>
        </w:rPr>
      </w:pPr>
    </w:p>
    <w:p w:rsidR="00854364" w:rsidRPr="008C73D9" w:rsidRDefault="00854364" w:rsidP="00854364">
      <w:pPr>
        <w:spacing w:after="0"/>
        <w:ind w:left="0"/>
        <w:rPr>
          <w:rFonts w:ascii="Arial" w:hAnsi="Arial" w:cs="Arial"/>
          <w:sz w:val="22"/>
          <w:szCs w:val="22"/>
        </w:rPr>
      </w:pPr>
      <w:r w:rsidRPr="008C73D9">
        <w:rPr>
          <w:rFonts w:ascii="Arial" w:hAnsi="Arial" w:cs="Arial"/>
          <w:sz w:val="22"/>
          <w:szCs w:val="22"/>
        </w:rPr>
        <w:t xml:space="preserve">Respectfully submitted, </w:t>
      </w:r>
    </w:p>
    <w:p w:rsidR="004C0415" w:rsidRPr="008C73D9" w:rsidRDefault="00C963E4" w:rsidP="00323F0D">
      <w:pPr>
        <w:spacing w:after="0"/>
        <w:ind w:left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Assessor, Erin Delaney</w:t>
      </w:r>
    </w:p>
    <w:sectPr w:rsidR="004C0415" w:rsidRPr="008C73D9" w:rsidSect="001D5D68">
      <w:headerReference w:type="default" r:id="rId9"/>
      <w:pgSz w:w="12240" w:h="15840"/>
      <w:pgMar w:top="180" w:right="1350" w:bottom="540" w:left="1170" w:header="54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38F3" w:rsidRDefault="002538F3" w:rsidP="001D7D3D">
      <w:pPr>
        <w:spacing w:after="0" w:line="240" w:lineRule="auto"/>
      </w:pPr>
      <w:r>
        <w:separator/>
      </w:r>
    </w:p>
  </w:endnote>
  <w:endnote w:type="continuationSeparator" w:id="0">
    <w:p w:rsidR="002538F3" w:rsidRDefault="002538F3" w:rsidP="001D7D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38F3" w:rsidRDefault="002538F3" w:rsidP="001D7D3D">
      <w:pPr>
        <w:spacing w:after="0" w:line="240" w:lineRule="auto"/>
      </w:pPr>
      <w:r>
        <w:separator/>
      </w:r>
    </w:p>
  </w:footnote>
  <w:footnote w:type="continuationSeparator" w:id="0">
    <w:p w:rsidR="002538F3" w:rsidRDefault="002538F3" w:rsidP="001D7D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38F3" w:rsidRPr="003505C5" w:rsidRDefault="002538F3" w:rsidP="003505C5">
    <w:pPr>
      <w:pStyle w:val="Header"/>
      <w:jc w:val="center"/>
      <w:rPr>
        <w:rFonts w:asciiTheme="majorHAnsi" w:hAnsiTheme="majorHAnsi" w:cstheme="majorHAnsi"/>
        <w:b/>
      </w:rPr>
    </w:pPr>
    <w:r w:rsidRPr="003505C5">
      <w:rPr>
        <w:rFonts w:asciiTheme="majorHAnsi" w:hAnsiTheme="majorHAnsi" w:cstheme="majorHAnsi"/>
        <w:b/>
      </w:rPr>
      <w:t>Town of Hingham</w:t>
    </w:r>
  </w:p>
  <w:p w:rsidR="002538F3" w:rsidRDefault="002538F3" w:rsidP="003505C5">
    <w:pPr>
      <w:pStyle w:val="Header"/>
      <w:jc w:val="center"/>
    </w:pPr>
    <w:r>
      <w:rPr>
        <w:noProof/>
      </w:rPr>
      <w:drawing>
        <wp:inline distT="0" distB="0" distL="0" distR="0">
          <wp:extent cx="1009650" cy="898302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0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2714" cy="9455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3F231C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ABECBF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04C72A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6FE90B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C8D8B9A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7B43A6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E2E38C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7588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3CCBFE2"/>
    <w:lvl w:ilvl="0">
      <w:start w:val="1"/>
      <w:numFmt w:val="upperRoman"/>
      <w:pStyle w:val="ListParagraph"/>
      <w:lvlText w:val="%1."/>
      <w:lvlJc w:val="right"/>
      <w:pPr>
        <w:tabs>
          <w:tab w:val="num" w:pos="180"/>
        </w:tabs>
        <w:ind w:left="180" w:hanging="180"/>
      </w:pPr>
    </w:lvl>
  </w:abstractNum>
  <w:abstractNum w:abstractNumId="9" w15:restartNumberingAfterBreak="0">
    <w:nsid w:val="FFFFFF89"/>
    <w:multiLevelType w:val="singleLevel"/>
    <w:tmpl w:val="51A242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996F90"/>
    <w:multiLevelType w:val="hybridMultilevel"/>
    <w:tmpl w:val="DEA282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016D6C"/>
    <w:multiLevelType w:val="multilevel"/>
    <w:tmpl w:val="B0DECDAC"/>
    <w:lvl w:ilvl="0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8B52645"/>
    <w:multiLevelType w:val="hybridMultilevel"/>
    <w:tmpl w:val="B94AF4C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0A9531F8"/>
    <w:multiLevelType w:val="hybridMultilevel"/>
    <w:tmpl w:val="6DC0B7C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0AFB6DF7"/>
    <w:multiLevelType w:val="hybridMultilevel"/>
    <w:tmpl w:val="B0DECDAC"/>
    <w:lvl w:ilvl="0" w:tplc="C4D4911E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33F15CA"/>
    <w:multiLevelType w:val="hybridMultilevel"/>
    <w:tmpl w:val="06C4F4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FB6804"/>
    <w:multiLevelType w:val="hybridMultilevel"/>
    <w:tmpl w:val="EB8602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665D60"/>
    <w:multiLevelType w:val="hybridMultilevel"/>
    <w:tmpl w:val="B5B6BED6"/>
    <w:lvl w:ilvl="0" w:tplc="9724D434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27E956DF"/>
    <w:multiLevelType w:val="singleLevel"/>
    <w:tmpl w:val="05500A5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9" w15:restartNumberingAfterBreak="0">
    <w:nsid w:val="28463C8F"/>
    <w:multiLevelType w:val="hybridMultilevel"/>
    <w:tmpl w:val="EC66CE0C"/>
    <w:lvl w:ilvl="0" w:tplc="C69AA89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E580F8F"/>
    <w:multiLevelType w:val="multilevel"/>
    <w:tmpl w:val="0F047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2465791"/>
    <w:multiLevelType w:val="multilevel"/>
    <w:tmpl w:val="2F984B28"/>
    <w:lvl w:ilvl="0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282555B"/>
    <w:multiLevelType w:val="hybridMultilevel"/>
    <w:tmpl w:val="9F00731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37A0334"/>
    <w:multiLevelType w:val="singleLevel"/>
    <w:tmpl w:val="06FE90B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4" w15:restartNumberingAfterBreak="0">
    <w:nsid w:val="35DD2329"/>
    <w:multiLevelType w:val="hybridMultilevel"/>
    <w:tmpl w:val="2F10FD2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6087D50"/>
    <w:multiLevelType w:val="hybridMultilevel"/>
    <w:tmpl w:val="ECF4EC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7643A64"/>
    <w:multiLevelType w:val="hybridMultilevel"/>
    <w:tmpl w:val="A8A0A3C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5FF1B31"/>
    <w:multiLevelType w:val="hybridMultilevel"/>
    <w:tmpl w:val="0682F7B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E4203E"/>
    <w:multiLevelType w:val="hybridMultilevel"/>
    <w:tmpl w:val="CC58E8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4323BF"/>
    <w:multiLevelType w:val="hybridMultilevel"/>
    <w:tmpl w:val="2D9ABE0E"/>
    <w:lvl w:ilvl="0" w:tplc="B3762D46">
      <w:start w:val="1"/>
      <w:numFmt w:val="upperRoman"/>
      <w:pStyle w:val="Heading3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3C53B04"/>
    <w:multiLevelType w:val="multilevel"/>
    <w:tmpl w:val="61740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92E4F79"/>
    <w:multiLevelType w:val="hybridMultilevel"/>
    <w:tmpl w:val="423EBC5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D54756"/>
    <w:multiLevelType w:val="hybridMultilevel"/>
    <w:tmpl w:val="0976307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06652F1"/>
    <w:multiLevelType w:val="multilevel"/>
    <w:tmpl w:val="EC40FBE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51907DE"/>
    <w:multiLevelType w:val="hybridMultilevel"/>
    <w:tmpl w:val="1746243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5" w15:restartNumberingAfterBreak="0">
    <w:nsid w:val="79B263C2"/>
    <w:multiLevelType w:val="singleLevel"/>
    <w:tmpl w:val="A95C9B5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6" w15:restartNumberingAfterBreak="0">
    <w:nsid w:val="7D0D2EB9"/>
    <w:multiLevelType w:val="hybridMultilevel"/>
    <w:tmpl w:val="736C61C0"/>
    <w:lvl w:ilvl="0" w:tplc="7BA2772C">
      <w:start w:val="1"/>
      <w:numFmt w:val="lowerLetter"/>
      <w:pStyle w:val="ListNumb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17"/>
  </w:num>
  <w:num w:numId="3">
    <w:abstractNumId w:val="20"/>
  </w:num>
  <w:num w:numId="4">
    <w:abstractNumId w:val="14"/>
  </w:num>
  <w:num w:numId="5">
    <w:abstractNumId w:val="33"/>
  </w:num>
  <w:num w:numId="6">
    <w:abstractNumId w:val="11"/>
  </w:num>
  <w:num w:numId="7">
    <w:abstractNumId w:val="29"/>
  </w:num>
  <w:num w:numId="8">
    <w:abstractNumId w:val="21"/>
  </w:num>
  <w:num w:numId="9">
    <w:abstractNumId w:val="9"/>
  </w:num>
  <w:num w:numId="10">
    <w:abstractNumId w:val="7"/>
  </w:num>
  <w:num w:numId="11">
    <w:abstractNumId w:val="6"/>
  </w:num>
  <w:num w:numId="12">
    <w:abstractNumId w:val="3"/>
  </w:num>
  <w:num w:numId="13">
    <w:abstractNumId w:val="2"/>
  </w:num>
  <w:num w:numId="14">
    <w:abstractNumId w:val="1"/>
  </w:num>
  <w:num w:numId="15">
    <w:abstractNumId w:val="19"/>
  </w:num>
  <w:num w:numId="16">
    <w:abstractNumId w:val="5"/>
  </w:num>
  <w:num w:numId="17">
    <w:abstractNumId w:val="4"/>
  </w:num>
  <w:num w:numId="18">
    <w:abstractNumId w:val="8"/>
  </w:num>
  <w:num w:numId="19">
    <w:abstractNumId w:val="0"/>
  </w:num>
  <w:num w:numId="20">
    <w:abstractNumId w:val="3"/>
    <w:lvlOverride w:ilvl="0">
      <w:startOverride w:val="1"/>
    </w:lvlOverride>
  </w:num>
  <w:num w:numId="21">
    <w:abstractNumId w:val="3"/>
    <w:lvlOverride w:ilvl="0">
      <w:startOverride w:val="1"/>
    </w:lvlOverride>
  </w:num>
  <w:num w:numId="22">
    <w:abstractNumId w:val="3"/>
    <w:lvlOverride w:ilvl="0">
      <w:startOverride w:val="1"/>
    </w:lvlOverride>
  </w:num>
  <w:num w:numId="23">
    <w:abstractNumId w:val="35"/>
  </w:num>
  <w:num w:numId="24">
    <w:abstractNumId w:val="18"/>
  </w:num>
  <w:num w:numId="25">
    <w:abstractNumId w:val="23"/>
  </w:num>
  <w:num w:numId="26">
    <w:abstractNumId w:val="36"/>
  </w:num>
  <w:num w:numId="27">
    <w:abstractNumId w:val="22"/>
  </w:num>
  <w:num w:numId="28">
    <w:abstractNumId w:val="26"/>
  </w:num>
  <w:num w:numId="29">
    <w:abstractNumId w:val="12"/>
  </w:num>
  <w:num w:numId="30">
    <w:abstractNumId w:val="24"/>
  </w:num>
  <w:num w:numId="31">
    <w:abstractNumId w:val="13"/>
  </w:num>
  <w:num w:numId="32">
    <w:abstractNumId w:val="31"/>
  </w:num>
  <w:num w:numId="33">
    <w:abstractNumId w:val="15"/>
  </w:num>
  <w:num w:numId="34">
    <w:abstractNumId w:val="27"/>
  </w:num>
  <w:num w:numId="35">
    <w:abstractNumId w:val="10"/>
  </w:num>
  <w:num w:numId="36">
    <w:abstractNumId w:val="25"/>
  </w:num>
  <w:num w:numId="37">
    <w:abstractNumId w:val="34"/>
  </w:num>
  <w:num w:numId="38">
    <w:abstractNumId w:val="30"/>
  </w:num>
  <w:num w:numId="39">
    <w:abstractNumId w:val="16"/>
  </w:num>
  <w:num w:numId="4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390145">
      <o:colormru v:ext="edit" colors="teal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51E"/>
    <w:rsid w:val="00023A0D"/>
    <w:rsid w:val="00026FAF"/>
    <w:rsid w:val="00030EAF"/>
    <w:rsid w:val="00031656"/>
    <w:rsid w:val="00041A63"/>
    <w:rsid w:val="0005178C"/>
    <w:rsid w:val="000607D7"/>
    <w:rsid w:val="00060DDC"/>
    <w:rsid w:val="00061435"/>
    <w:rsid w:val="000615DF"/>
    <w:rsid w:val="00065DED"/>
    <w:rsid w:val="00067427"/>
    <w:rsid w:val="0007072F"/>
    <w:rsid w:val="00074510"/>
    <w:rsid w:val="000858B8"/>
    <w:rsid w:val="00085E19"/>
    <w:rsid w:val="0009306D"/>
    <w:rsid w:val="00095C05"/>
    <w:rsid w:val="000969EB"/>
    <w:rsid w:val="000A0E07"/>
    <w:rsid w:val="000A1F2A"/>
    <w:rsid w:val="000A20BB"/>
    <w:rsid w:val="000A21F4"/>
    <w:rsid w:val="000A240D"/>
    <w:rsid w:val="000A2C34"/>
    <w:rsid w:val="000A52ED"/>
    <w:rsid w:val="000B48E7"/>
    <w:rsid w:val="000D1241"/>
    <w:rsid w:val="000D32CE"/>
    <w:rsid w:val="000E2FAD"/>
    <w:rsid w:val="000E38A9"/>
    <w:rsid w:val="000E55EE"/>
    <w:rsid w:val="000F3D8D"/>
    <w:rsid w:val="000F496A"/>
    <w:rsid w:val="00107B3A"/>
    <w:rsid w:val="00113024"/>
    <w:rsid w:val="00121D18"/>
    <w:rsid w:val="00122419"/>
    <w:rsid w:val="00122485"/>
    <w:rsid w:val="001246FD"/>
    <w:rsid w:val="001304BE"/>
    <w:rsid w:val="001306B1"/>
    <w:rsid w:val="001326BD"/>
    <w:rsid w:val="00135323"/>
    <w:rsid w:val="001375EC"/>
    <w:rsid w:val="0014062A"/>
    <w:rsid w:val="00140DAE"/>
    <w:rsid w:val="00142123"/>
    <w:rsid w:val="00142158"/>
    <w:rsid w:val="001423A6"/>
    <w:rsid w:val="00143F71"/>
    <w:rsid w:val="00145A7E"/>
    <w:rsid w:val="0015180F"/>
    <w:rsid w:val="0015420A"/>
    <w:rsid w:val="0015797B"/>
    <w:rsid w:val="00165BF9"/>
    <w:rsid w:val="001662C3"/>
    <w:rsid w:val="00170CEC"/>
    <w:rsid w:val="00170DC7"/>
    <w:rsid w:val="00176119"/>
    <w:rsid w:val="0017756D"/>
    <w:rsid w:val="00181448"/>
    <w:rsid w:val="00182E42"/>
    <w:rsid w:val="001858AB"/>
    <w:rsid w:val="00186343"/>
    <w:rsid w:val="0018764E"/>
    <w:rsid w:val="00193156"/>
    <w:rsid w:val="00193653"/>
    <w:rsid w:val="001A20D3"/>
    <w:rsid w:val="001A4C5F"/>
    <w:rsid w:val="001A4D71"/>
    <w:rsid w:val="001A6BC2"/>
    <w:rsid w:val="001B1142"/>
    <w:rsid w:val="001B14C6"/>
    <w:rsid w:val="001B208C"/>
    <w:rsid w:val="001B2461"/>
    <w:rsid w:val="001B7996"/>
    <w:rsid w:val="001C2C35"/>
    <w:rsid w:val="001C4470"/>
    <w:rsid w:val="001D1033"/>
    <w:rsid w:val="001D5D68"/>
    <w:rsid w:val="001D7D3D"/>
    <w:rsid w:val="001E1500"/>
    <w:rsid w:val="001E3349"/>
    <w:rsid w:val="001F37A6"/>
    <w:rsid w:val="001F4578"/>
    <w:rsid w:val="00213ECA"/>
    <w:rsid w:val="0022594F"/>
    <w:rsid w:val="002276B1"/>
    <w:rsid w:val="0023056C"/>
    <w:rsid w:val="00233EFA"/>
    <w:rsid w:val="0023631F"/>
    <w:rsid w:val="00247200"/>
    <w:rsid w:val="00252463"/>
    <w:rsid w:val="002538F3"/>
    <w:rsid w:val="00257A1E"/>
    <w:rsid w:val="00257E14"/>
    <w:rsid w:val="00265CD2"/>
    <w:rsid w:val="00266C5C"/>
    <w:rsid w:val="00270FEC"/>
    <w:rsid w:val="00275B90"/>
    <w:rsid w:val="002761C5"/>
    <w:rsid w:val="00286646"/>
    <w:rsid w:val="0029083D"/>
    <w:rsid w:val="00290D6C"/>
    <w:rsid w:val="002966F0"/>
    <w:rsid w:val="002974F2"/>
    <w:rsid w:val="00297675"/>
    <w:rsid w:val="00297C1F"/>
    <w:rsid w:val="00297F76"/>
    <w:rsid w:val="002A33FC"/>
    <w:rsid w:val="002B00F2"/>
    <w:rsid w:val="002B06C0"/>
    <w:rsid w:val="002B2A13"/>
    <w:rsid w:val="002B4309"/>
    <w:rsid w:val="002C3DE4"/>
    <w:rsid w:val="002C405A"/>
    <w:rsid w:val="002D02B8"/>
    <w:rsid w:val="002D46E1"/>
    <w:rsid w:val="002D5AC6"/>
    <w:rsid w:val="002D66B3"/>
    <w:rsid w:val="002E1223"/>
    <w:rsid w:val="002E66D3"/>
    <w:rsid w:val="002E68EC"/>
    <w:rsid w:val="002E786A"/>
    <w:rsid w:val="002F0CD2"/>
    <w:rsid w:val="002F14D6"/>
    <w:rsid w:val="002F25AB"/>
    <w:rsid w:val="002F43A3"/>
    <w:rsid w:val="002F5658"/>
    <w:rsid w:val="002F6A26"/>
    <w:rsid w:val="002F7BB2"/>
    <w:rsid w:val="00305F03"/>
    <w:rsid w:val="0030682A"/>
    <w:rsid w:val="00307E83"/>
    <w:rsid w:val="00312A82"/>
    <w:rsid w:val="00323455"/>
    <w:rsid w:val="00323F0D"/>
    <w:rsid w:val="0032455F"/>
    <w:rsid w:val="00326170"/>
    <w:rsid w:val="0033221D"/>
    <w:rsid w:val="00334326"/>
    <w:rsid w:val="00337A32"/>
    <w:rsid w:val="00342647"/>
    <w:rsid w:val="0034401D"/>
    <w:rsid w:val="00344631"/>
    <w:rsid w:val="0034679F"/>
    <w:rsid w:val="003505C5"/>
    <w:rsid w:val="003545A6"/>
    <w:rsid w:val="003574FD"/>
    <w:rsid w:val="00360B6E"/>
    <w:rsid w:val="003612BE"/>
    <w:rsid w:val="00361E8F"/>
    <w:rsid w:val="00363FB4"/>
    <w:rsid w:val="00370B73"/>
    <w:rsid w:val="003727B1"/>
    <w:rsid w:val="00372D41"/>
    <w:rsid w:val="00372F40"/>
    <w:rsid w:val="003765C4"/>
    <w:rsid w:val="00390525"/>
    <w:rsid w:val="0039238F"/>
    <w:rsid w:val="003978FC"/>
    <w:rsid w:val="003A15EB"/>
    <w:rsid w:val="003A612B"/>
    <w:rsid w:val="003A6CF1"/>
    <w:rsid w:val="003C4EA8"/>
    <w:rsid w:val="003C697A"/>
    <w:rsid w:val="003D24F7"/>
    <w:rsid w:val="003D32D4"/>
    <w:rsid w:val="003D43AD"/>
    <w:rsid w:val="003D6F5F"/>
    <w:rsid w:val="003E0335"/>
    <w:rsid w:val="003E0BBA"/>
    <w:rsid w:val="003E2490"/>
    <w:rsid w:val="003F1614"/>
    <w:rsid w:val="003F2159"/>
    <w:rsid w:val="00407B10"/>
    <w:rsid w:val="004119BE"/>
    <w:rsid w:val="00411F8B"/>
    <w:rsid w:val="00412A67"/>
    <w:rsid w:val="00412E41"/>
    <w:rsid w:val="0041429A"/>
    <w:rsid w:val="004165E2"/>
    <w:rsid w:val="00416AF7"/>
    <w:rsid w:val="00420E97"/>
    <w:rsid w:val="004261B4"/>
    <w:rsid w:val="0043156D"/>
    <w:rsid w:val="004409F2"/>
    <w:rsid w:val="00440FD3"/>
    <w:rsid w:val="00442036"/>
    <w:rsid w:val="00455F31"/>
    <w:rsid w:val="00472878"/>
    <w:rsid w:val="00474B3A"/>
    <w:rsid w:val="00477352"/>
    <w:rsid w:val="004824A0"/>
    <w:rsid w:val="00492BFD"/>
    <w:rsid w:val="004931A7"/>
    <w:rsid w:val="00497BF0"/>
    <w:rsid w:val="004A570C"/>
    <w:rsid w:val="004B0271"/>
    <w:rsid w:val="004B2CB3"/>
    <w:rsid w:val="004B2D25"/>
    <w:rsid w:val="004B4402"/>
    <w:rsid w:val="004B5C09"/>
    <w:rsid w:val="004B738B"/>
    <w:rsid w:val="004C0415"/>
    <w:rsid w:val="004C1135"/>
    <w:rsid w:val="004C2F14"/>
    <w:rsid w:val="004D560B"/>
    <w:rsid w:val="004D6797"/>
    <w:rsid w:val="004D799F"/>
    <w:rsid w:val="004E227E"/>
    <w:rsid w:val="004E26A3"/>
    <w:rsid w:val="004E5C5F"/>
    <w:rsid w:val="004E6CF5"/>
    <w:rsid w:val="004E7101"/>
    <w:rsid w:val="004F5B7F"/>
    <w:rsid w:val="004F6EBC"/>
    <w:rsid w:val="00500C56"/>
    <w:rsid w:val="00502122"/>
    <w:rsid w:val="00513C44"/>
    <w:rsid w:val="00516B2F"/>
    <w:rsid w:val="005317DC"/>
    <w:rsid w:val="00532663"/>
    <w:rsid w:val="00534BC2"/>
    <w:rsid w:val="00535321"/>
    <w:rsid w:val="00540366"/>
    <w:rsid w:val="00542A23"/>
    <w:rsid w:val="005450CD"/>
    <w:rsid w:val="00547D9B"/>
    <w:rsid w:val="005519D0"/>
    <w:rsid w:val="005539D9"/>
    <w:rsid w:val="00553E3A"/>
    <w:rsid w:val="005540FA"/>
    <w:rsid w:val="00554276"/>
    <w:rsid w:val="00561874"/>
    <w:rsid w:val="00566A4E"/>
    <w:rsid w:val="00567FA1"/>
    <w:rsid w:val="0057050A"/>
    <w:rsid w:val="00571084"/>
    <w:rsid w:val="0057354F"/>
    <w:rsid w:val="005753F0"/>
    <w:rsid w:val="00582488"/>
    <w:rsid w:val="00583C0F"/>
    <w:rsid w:val="005A1D61"/>
    <w:rsid w:val="005A66E9"/>
    <w:rsid w:val="005B0D37"/>
    <w:rsid w:val="005B1A5D"/>
    <w:rsid w:val="005B24A0"/>
    <w:rsid w:val="005B50A0"/>
    <w:rsid w:val="005C22B9"/>
    <w:rsid w:val="005D7D66"/>
    <w:rsid w:val="005E47E4"/>
    <w:rsid w:val="005E679A"/>
    <w:rsid w:val="005E7C5E"/>
    <w:rsid w:val="005F069E"/>
    <w:rsid w:val="00600D50"/>
    <w:rsid w:val="006024A4"/>
    <w:rsid w:val="00604777"/>
    <w:rsid w:val="00604C89"/>
    <w:rsid w:val="00606005"/>
    <w:rsid w:val="00610DFE"/>
    <w:rsid w:val="00616B41"/>
    <w:rsid w:val="00620AE8"/>
    <w:rsid w:val="006228D2"/>
    <w:rsid w:val="00636F1D"/>
    <w:rsid w:val="00643ED6"/>
    <w:rsid w:val="0064628C"/>
    <w:rsid w:val="006508B2"/>
    <w:rsid w:val="006514C1"/>
    <w:rsid w:val="0065771C"/>
    <w:rsid w:val="006647AA"/>
    <w:rsid w:val="006670AF"/>
    <w:rsid w:val="0066721A"/>
    <w:rsid w:val="00672FB8"/>
    <w:rsid w:val="00680296"/>
    <w:rsid w:val="0068074E"/>
    <w:rsid w:val="00680ECB"/>
    <w:rsid w:val="0068195C"/>
    <w:rsid w:val="0069585C"/>
    <w:rsid w:val="006959A8"/>
    <w:rsid w:val="00697D89"/>
    <w:rsid w:val="006A1C11"/>
    <w:rsid w:val="006B04B5"/>
    <w:rsid w:val="006B48DF"/>
    <w:rsid w:val="006B4A92"/>
    <w:rsid w:val="006B5AF8"/>
    <w:rsid w:val="006C08D3"/>
    <w:rsid w:val="006C3011"/>
    <w:rsid w:val="006C31FA"/>
    <w:rsid w:val="006E58EB"/>
    <w:rsid w:val="006F03D4"/>
    <w:rsid w:val="006F0F6F"/>
    <w:rsid w:val="006F26D7"/>
    <w:rsid w:val="006F377C"/>
    <w:rsid w:val="006F3914"/>
    <w:rsid w:val="0070095F"/>
    <w:rsid w:val="00702271"/>
    <w:rsid w:val="00702817"/>
    <w:rsid w:val="007033FB"/>
    <w:rsid w:val="007049A2"/>
    <w:rsid w:val="007106F1"/>
    <w:rsid w:val="0071115E"/>
    <w:rsid w:val="00717B64"/>
    <w:rsid w:val="007203E7"/>
    <w:rsid w:val="00720B2F"/>
    <w:rsid w:val="00723ADA"/>
    <w:rsid w:val="0073119F"/>
    <w:rsid w:val="007337C2"/>
    <w:rsid w:val="00737CCA"/>
    <w:rsid w:val="00740476"/>
    <w:rsid w:val="00745D5D"/>
    <w:rsid w:val="007473A3"/>
    <w:rsid w:val="0075172E"/>
    <w:rsid w:val="00766066"/>
    <w:rsid w:val="007715F1"/>
    <w:rsid w:val="00771C24"/>
    <w:rsid w:val="00785769"/>
    <w:rsid w:val="00785D4A"/>
    <w:rsid w:val="007864EE"/>
    <w:rsid w:val="0079683B"/>
    <w:rsid w:val="00796967"/>
    <w:rsid w:val="007B0712"/>
    <w:rsid w:val="007B2E94"/>
    <w:rsid w:val="007D5836"/>
    <w:rsid w:val="007E267D"/>
    <w:rsid w:val="007E4F52"/>
    <w:rsid w:val="007E54F2"/>
    <w:rsid w:val="007F1696"/>
    <w:rsid w:val="007F33A5"/>
    <w:rsid w:val="00801923"/>
    <w:rsid w:val="00805685"/>
    <w:rsid w:val="008061A7"/>
    <w:rsid w:val="0081404A"/>
    <w:rsid w:val="00823149"/>
    <w:rsid w:val="008240DA"/>
    <w:rsid w:val="00824259"/>
    <w:rsid w:val="008300D9"/>
    <w:rsid w:val="00834192"/>
    <w:rsid w:val="00835CE3"/>
    <w:rsid w:val="00837014"/>
    <w:rsid w:val="0083741C"/>
    <w:rsid w:val="0083755C"/>
    <w:rsid w:val="00842A5F"/>
    <w:rsid w:val="00842D0F"/>
    <w:rsid w:val="008461AE"/>
    <w:rsid w:val="00850126"/>
    <w:rsid w:val="00851EA7"/>
    <w:rsid w:val="00854364"/>
    <w:rsid w:val="00855330"/>
    <w:rsid w:val="00862D90"/>
    <w:rsid w:val="00863846"/>
    <w:rsid w:val="00865C39"/>
    <w:rsid w:val="00867EA4"/>
    <w:rsid w:val="00870345"/>
    <w:rsid w:val="0087184B"/>
    <w:rsid w:val="00873512"/>
    <w:rsid w:val="00882923"/>
    <w:rsid w:val="0089051E"/>
    <w:rsid w:val="00895FB9"/>
    <w:rsid w:val="008A2B39"/>
    <w:rsid w:val="008B4871"/>
    <w:rsid w:val="008B5A49"/>
    <w:rsid w:val="008C5A2B"/>
    <w:rsid w:val="008C73D9"/>
    <w:rsid w:val="008D249A"/>
    <w:rsid w:val="008D26E8"/>
    <w:rsid w:val="008D6128"/>
    <w:rsid w:val="008E476B"/>
    <w:rsid w:val="008E5427"/>
    <w:rsid w:val="008E6939"/>
    <w:rsid w:val="008F132E"/>
    <w:rsid w:val="008F7214"/>
    <w:rsid w:val="00900073"/>
    <w:rsid w:val="009014F1"/>
    <w:rsid w:val="0090263F"/>
    <w:rsid w:val="00904DD4"/>
    <w:rsid w:val="00910409"/>
    <w:rsid w:val="00910777"/>
    <w:rsid w:val="00912858"/>
    <w:rsid w:val="00914E67"/>
    <w:rsid w:val="00922E8E"/>
    <w:rsid w:val="00927322"/>
    <w:rsid w:val="0093461A"/>
    <w:rsid w:val="00937569"/>
    <w:rsid w:val="0094409C"/>
    <w:rsid w:val="00944404"/>
    <w:rsid w:val="009511BC"/>
    <w:rsid w:val="009553CF"/>
    <w:rsid w:val="00957FF5"/>
    <w:rsid w:val="00970319"/>
    <w:rsid w:val="0097193C"/>
    <w:rsid w:val="00987A3C"/>
    <w:rsid w:val="009921B8"/>
    <w:rsid w:val="00993B51"/>
    <w:rsid w:val="00994668"/>
    <w:rsid w:val="00994CED"/>
    <w:rsid w:val="00994D3F"/>
    <w:rsid w:val="00995829"/>
    <w:rsid w:val="00996CDD"/>
    <w:rsid w:val="00996D40"/>
    <w:rsid w:val="009A0A09"/>
    <w:rsid w:val="009A1927"/>
    <w:rsid w:val="009B22A1"/>
    <w:rsid w:val="009C23CD"/>
    <w:rsid w:val="009C2644"/>
    <w:rsid w:val="009D1BA1"/>
    <w:rsid w:val="009D64E2"/>
    <w:rsid w:val="009E4002"/>
    <w:rsid w:val="009F16DC"/>
    <w:rsid w:val="009F62E5"/>
    <w:rsid w:val="00A0609D"/>
    <w:rsid w:val="00A0635D"/>
    <w:rsid w:val="00A07481"/>
    <w:rsid w:val="00A07662"/>
    <w:rsid w:val="00A1423C"/>
    <w:rsid w:val="00A14A55"/>
    <w:rsid w:val="00A21A1D"/>
    <w:rsid w:val="00A223A1"/>
    <w:rsid w:val="00A239FE"/>
    <w:rsid w:val="00A23BB9"/>
    <w:rsid w:val="00A23DB6"/>
    <w:rsid w:val="00A25F5D"/>
    <w:rsid w:val="00A3093D"/>
    <w:rsid w:val="00A404F6"/>
    <w:rsid w:val="00A4093A"/>
    <w:rsid w:val="00A425B1"/>
    <w:rsid w:val="00A43E82"/>
    <w:rsid w:val="00A4511E"/>
    <w:rsid w:val="00A46CDF"/>
    <w:rsid w:val="00A47C8F"/>
    <w:rsid w:val="00A52BBB"/>
    <w:rsid w:val="00A56647"/>
    <w:rsid w:val="00A63DE1"/>
    <w:rsid w:val="00A743B9"/>
    <w:rsid w:val="00A85DF8"/>
    <w:rsid w:val="00A86C5B"/>
    <w:rsid w:val="00A87891"/>
    <w:rsid w:val="00A908BF"/>
    <w:rsid w:val="00AA027E"/>
    <w:rsid w:val="00AA1FDE"/>
    <w:rsid w:val="00AA3D9E"/>
    <w:rsid w:val="00AB4E81"/>
    <w:rsid w:val="00AB6BD6"/>
    <w:rsid w:val="00AC1010"/>
    <w:rsid w:val="00AC656A"/>
    <w:rsid w:val="00AD452C"/>
    <w:rsid w:val="00AD7C62"/>
    <w:rsid w:val="00AE2223"/>
    <w:rsid w:val="00AE391E"/>
    <w:rsid w:val="00AE74D6"/>
    <w:rsid w:val="00AF05A8"/>
    <w:rsid w:val="00B00B11"/>
    <w:rsid w:val="00B014F1"/>
    <w:rsid w:val="00B037DB"/>
    <w:rsid w:val="00B05D6E"/>
    <w:rsid w:val="00B16BA5"/>
    <w:rsid w:val="00B225B5"/>
    <w:rsid w:val="00B23E4A"/>
    <w:rsid w:val="00B24247"/>
    <w:rsid w:val="00B27DCD"/>
    <w:rsid w:val="00B309A2"/>
    <w:rsid w:val="00B35AE5"/>
    <w:rsid w:val="00B36793"/>
    <w:rsid w:val="00B377DB"/>
    <w:rsid w:val="00B435B5"/>
    <w:rsid w:val="00B43DBB"/>
    <w:rsid w:val="00B52C7A"/>
    <w:rsid w:val="00B5397D"/>
    <w:rsid w:val="00B60345"/>
    <w:rsid w:val="00B64111"/>
    <w:rsid w:val="00B66353"/>
    <w:rsid w:val="00B71216"/>
    <w:rsid w:val="00B7570C"/>
    <w:rsid w:val="00B767D4"/>
    <w:rsid w:val="00B90B6A"/>
    <w:rsid w:val="00B949E6"/>
    <w:rsid w:val="00BA00B0"/>
    <w:rsid w:val="00BA0E80"/>
    <w:rsid w:val="00BA4625"/>
    <w:rsid w:val="00BA5F5F"/>
    <w:rsid w:val="00BB1BCF"/>
    <w:rsid w:val="00BB491B"/>
    <w:rsid w:val="00BB542C"/>
    <w:rsid w:val="00BC0424"/>
    <w:rsid w:val="00BC4A06"/>
    <w:rsid w:val="00BC59E8"/>
    <w:rsid w:val="00BE2143"/>
    <w:rsid w:val="00BE342A"/>
    <w:rsid w:val="00C057B1"/>
    <w:rsid w:val="00C15D97"/>
    <w:rsid w:val="00C1643D"/>
    <w:rsid w:val="00C223B0"/>
    <w:rsid w:val="00C24BBA"/>
    <w:rsid w:val="00C26923"/>
    <w:rsid w:val="00C34774"/>
    <w:rsid w:val="00C3579F"/>
    <w:rsid w:val="00C407D5"/>
    <w:rsid w:val="00C469A7"/>
    <w:rsid w:val="00C52930"/>
    <w:rsid w:val="00C52BF2"/>
    <w:rsid w:val="00C550A9"/>
    <w:rsid w:val="00C61FBA"/>
    <w:rsid w:val="00C717F2"/>
    <w:rsid w:val="00C73B49"/>
    <w:rsid w:val="00C963E4"/>
    <w:rsid w:val="00CA1027"/>
    <w:rsid w:val="00CA2DD4"/>
    <w:rsid w:val="00CA6A6E"/>
    <w:rsid w:val="00CB07D9"/>
    <w:rsid w:val="00CB4E4F"/>
    <w:rsid w:val="00CD0FF2"/>
    <w:rsid w:val="00CD6867"/>
    <w:rsid w:val="00CD74A5"/>
    <w:rsid w:val="00CE1F8C"/>
    <w:rsid w:val="00CE32EA"/>
    <w:rsid w:val="00CE4343"/>
    <w:rsid w:val="00CE69B2"/>
    <w:rsid w:val="00CF046C"/>
    <w:rsid w:val="00CF0F89"/>
    <w:rsid w:val="00CF37B6"/>
    <w:rsid w:val="00D0352E"/>
    <w:rsid w:val="00D03D15"/>
    <w:rsid w:val="00D11479"/>
    <w:rsid w:val="00D1255E"/>
    <w:rsid w:val="00D13F1E"/>
    <w:rsid w:val="00D31AB7"/>
    <w:rsid w:val="00D373A9"/>
    <w:rsid w:val="00D40D69"/>
    <w:rsid w:val="00D43BCC"/>
    <w:rsid w:val="00D45AE9"/>
    <w:rsid w:val="00D47A9B"/>
    <w:rsid w:val="00D57949"/>
    <w:rsid w:val="00D60A53"/>
    <w:rsid w:val="00D67EDF"/>
    <w:rsid w:val="00D7375A"/>
    <w:rsid w:val="00D81BF7"/>
    <w:rsid w:val="00D8253E"/>
    <w:rsid w:val="00D87E44"/>
    <w:rsid w:val="00D93BE5"/>
    <w:rsid w:val="00DB2631"/>
    <w:rsid w:val="00DB27C2"/>
    <w:rsid w:val="00DB52DE"/>
    <w:rsid w:val="00DB6584"/>
    <w:rsid w:val="00DB71E7"/>
    <w:rsid w:val="00DC0E03"/>
    <w:rsid w:val="00DC2B94"/>
    <w:rsid w:val="00DC3B15"/>
    <w:rsid w:val="00DD1B06"/>
    <w:rsid w:val="00DD5933"/>
    <w:rsid w:val="00DE02D3"/>
    <w:rsid w:val="00DE55F4"/>
    <w:rsid w:val="00DE78F6"/>
    <w:rsid w:val="00DF4FD6"/>
    <w:rsid w:val="00E022CC"/>
    <w:rsid w:val="00E02BA3"/>
    <w:rsid w:val="00E050C0"/>
    <w:rsid w:val="00E0721A"/>
    <w:rsid w:val="00E101E3"/>
    <w:rsid w:val="00E10A37"/>
    <w:rsid w:val="00E10C68"/>
    <w:rsid w:val="00E30F56"/>
    <w:rsid w:val="00E322C0"/>
    <w:rsid w:val="00E35C9A"/>
    <w:rsid w:val="00E41F44"/>
    <w:rsid w:val="00E454BD"/>
    <w:rsid w:val="00E460A2"/>
    <w:rsid w:val="00E469FA"/>
    <w:rsid w:val="00E62C62"/>
    <w:rsid w:val="00E632E5"/>
    <w:rsid w:val="00E6556F"/>
    <w:rsid w:val="00E755A3"/>
    <w:rsid w:val="00E7628D"/>
    <w:rsid w:val="00E81D80"/>
    <w:rsid w:val="00E830A6"/>
    <w:rsid w:val="00E83F95"/>
    <w:rsid w:val="00E937FA"/>
    <w:rsid w:val="00E95E31"/>
    <w:rsid w:val="00E9619B"/>
    <w:rsid w:val="00E97AA7"/>
    <w:rsid w:val="00EA2390"/>
    <w:rsid w:val="00EA277E"/>
    <w:rsid w:val="00EA2FC2"/>
    <w:rsid w:val="00EA2FF7"/>
    <w:rsid w:val="00EA41D1"/>
    <w:rsid w:val="00EA5744"/>
    <w:rsid w:val="00EA6FD5"/>
    <w:rsid w:val="00EA7888"/>
    <w:rsid w:val="00EB09E9"/>
    <w:rsid w:val="00EB4EDA"/>
    <w:rsid w:val="00EB52E1"/>
    <w:rsid w:val="00EC7155"/>
    <w:rsid w:val="00EC7C96"/>
    <w:rsid w:val="00ED68C7"/>
    <w:rsid w:val="00EE247F"/>
    <w:rsid w:val="00EE751E"/>
    <w:rsid w:val="00EF123B"/>
    <w:rsid w:val="00EF5204"/>
    <w:rsid w:val="00F03311"/>
    <w:rsid w:val="00F07890"/>
    <w:rsid w:val="00F24E60"/>
    <w:rsid w:val="00F25B90"/>
    <w:rsid w:val="00F30328"/>
    <w:rsid w:val="00F32451"/>
    <w:rsid w:val="00F33AB7"/>
    <w:rsid w:val="00F33DCD"/>
    <w:rsid w:val="00F36BB7"/>
    <w:rsid w:val="00F37785"/>
    <w:rsid w:val="00F4172C"/>
    <w:rsid w:val="00F560A9"/>
    <w:rsid w:val="00F640F9"/>
    <w:rsid w:val="00F64B5B"/>
    <w:rsid w:val="00F656F3"/>
    <w:rsid w:val="00F70ACD"/>
    <w:rsid w:val="00F7271E"/>
    <w:rsid w:val="00F75EE3"/>
    <w:rsid w:val="00F82DBD"/>
    <w:rsid w:val="00F85B1C"/>
    <w:rsid w:val="00FA438E"/>
    <w:rsid w:val="00FA4880"/>
    <w:rsid w:val="00FB3D2A"/>
    <w:rsid w:val="00FB4F7D"/>
    <w:rsid w:val="00FB6C6D"/>
    <w:rsid w:val="00FB72CD"/>
    <w:rsid w:val="00FC2552"/>
    <w:rsid w:val="00FC2EAB"/>
    <w:rsid w:val="00FD1572"/>
    <w:rsid w:val="00FE15A6"/>
    <w:rsid w:val="00FE2819"/>
    <w:rsid w:val="00FF3220"/>
    <w:rsid w:val="00FF3CF1"/>
    <w:rsid w:val="00FF4688"/>
    <w:rsid w:val="00FF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0145">
      <o:colormru v:ext="edit" colors="teal"/>
    </o:shapedefaults>
    <o:shapelayout v:ext="edit">
      <o:idmap v:ext="edit" data="1"/>
    </o:shapelayout>
  </w:shapeDefaults>
  <w:decimalSymbol w:val="."/>
  <w:listSeparator w:val=","/>
  <w14:docId w14:val="39333E55"/>
  <w15:docId w15:val="{07924039-A4D2-4B2C-9FD1-3DA1BD16E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542C"/>
    <w:pPr>
      <w:spacing w:after="200" w:line="276" w:lineRule="auto"/>
      <w:ind w:left="187"/>
    </w:pPr>
    <w:rPr>
      <w:rFonts w:asciiTheme="minorHAnsi" w:hAnsiTheme="minorHAnsi"/>
      <w:sz w:val="24"/>
      <w:szCs w:val="24"/>
    </w:rPr>
  </w:style>
  <w:style w:type="paragraph" w:styleId="Heading1">
    <w:name w:val="heading 1"/>
    <w:basedOn w:val="Normal"/>
    <w:next w:val="Normal"/>
    <w:qFormat/>
    <w:rsid w:val="00BB542C"/>
    <w:pPr>
      <w:keepNext/>
      <w:spacing w:after="60"/>
      <w:jc w:val="center"/>
      <w:outlineLvl w:val="0"/>
    </w:pPr>
    <w:rPr>
      <w:rFonts w:asciiTheme="majorHAnsi" w:hAnsiTheme="majorHAnsi" w:cs="Arial"/>
      <w:b/>
      <w:bCs/>
      <w:i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AE391E"/>
    <w:pPr>
      <w:spacing w:after="480"/>
      <w:contextualSpacing/>
      <w:jc w:val="center"/>
      <w:outlineLvl w:val="1"/>
    </w:pPr>
  </w:style>
  <w:style w:type="paragraph" w:styleId="Heading3">
    <w:name w:val="heading 3"/>
    <w:next w:val="Heading2"/>
    <w:semiHidden/>
    <w:unhideWhenUsed/>
    <w:rsid w:val="00FE2819"/>
    <w:pPr>
      <w:numPr>
        <w:numId w:val="7"/>
      </w:numPr>
      <w:spacing w:before="240"/>
      <w:ind w:left="187" w:hanging="187"/>
      <w:outlineLvl w:val="2"/>
    </w:pPr>
    <w:rPr>
      <w:rFonts w:cs="Arial"/>
      <w:iC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qFormat/>
    <w:rsid w:val="000A2C34"/>
    <w:pPr>
      <w:numPr>
        <w:numId w:val="26"/>
      </w:numPr>
      <w:spacing w:after="120"/>
      <w:ind w:left="2520"/>
    </w:pPr>
    <w:rPr>
      <w:rFonts w:asciiTheme="majorHAnsi" w:hAnsiTheme="majorHAnsi" w:cstheme="majorHAnsi"/>
      <w:sz w:val="22"/>
    </w:rPr>
  </w:style>
  <w:style w:type="character" w:styleId="PlaceholderText">
    <w:name w:val="Placeholder Text"/>
    <w:basedOn w:val="DefaultParagraphFont"/>
    <w:uiPriority w:val="99"/>
    <w:semiHidden/>
    <w:rsid w:val="00A87891"/>
    <w:rPr>
      <w:color w:val="808080"/>
    </w:rPr>
  </w:style>
  <w:style w:type="paragraph" w:styleId="ListParagraph">
    <w:name w:val="List Paragraph"/>
    <w:basedOn w:val="Normal"/>
    <w:uiPriority w:val="34"/>
    <w:qFormat/>
    <w:rsid w:val="00A87891"/>
    <w:pPr>
      <w:numPr>
        <w:numId w:val="18"/>
      </w:numPr>
      <w:spacing w:before="240"/>
      <w:ind w:left="187" w:hanging="187"/>
    </w:pPr>
  </w:style>
  <w:style w:type="paragraph" w:styleId="BalloonText">
    <w:name w:val="Balloon Text"/>
    <w:basedOn w:val="Normal"/>
    <w:link w:val="BalloonTextChar"/>
    <w:semiHidden/>
    <w:unhideWhenUsed/>
    <w:rsid w:val="00A878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8789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1D7D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D7D3D"/>
    <w:rPr>
      <w:rFonts w:asciiTheme="minorHAnsi" w:hAnsiTheme="minorHAnsi"/>
      <w:sz w:val="24"/>
      <w:szCs w:val="24"/>
    </w:rPr>
  </w:style>
  <w:style w:type="paragraph" w:styleId="Footer">
    <w:name w:val="footer"/>
    <w:basedOn w:val="Normal"/>
    <w:link w:val="FooterChar"/>
    <w:unhideWhenUsed/>
    <w:rsid w:val="001D7D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D7D3D"/>
    <w:rPr>
      <w:rFonts w:asciiTheme="minorHAnsi" w:hAnsiTheme="minorHAnsi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024A4"/>
    <w:pPr>
      <w:spacing w:before="100" w:beforeAutospacing="1" w:after="100" w:afterAutospacing="1" w:line="240" w:lineRule="auto"/>
      <w:ind w:left="0"/>
    </w:pPr>
    <w:rPr>
      <w:rFonts w:ascii="Times New Roman" w:hAnsi="Times New Roman"/>
    </w:rPr>
  </w:style>
  <w:style w:type="character" w:styleId="Strong">
    <w:name w:val="Strong"/>
    <w:basedOn w:val="DefaultParagraphFont"/>
    <w:uiPriority w:val="22"/>
    <w:qFormat/>
    <w:rsid w:val="009C264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1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1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8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Town%20Clerk\Agenda%20Templates\Agenda%20Template%20numbered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1415693FD2F47718B1D6BA08C0879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9DACA8-4F07-44E0-8858-C37F1F717AAE}"/>
      </w:docPartPr>
      <w:docPartBody>
        <w:p w:rsidR="00C361C5" w:rsidRDefault="00CC078F" w:rsidP="00CC078F">
          <w:pPr>
            <w:pStyle w:val="11415693FD2F47718B1D6BA08C0879F7"/>
          </w:pPr>
          <w:r w:rsidRPr="001D7D3D">
            <w:rPr>
              <w:rFonts w:asciiTheme="majorHAnsi" w:hAnsiTheme="majorHAnsi" w:cstheme="majorHAnsi"/>
            </w:rPr>
            <w:t>[Click to select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AA2108"/>
    <w:rsid w:val="00201773"/>
    <w:rsid w:val="00432016"/>
    <w:rsid w:val="0044127B"/>
    <w:rsid w:val="00611518"/>
    <w:rsid w:val="006654A4"/>
    <w:rsid w:val="006A1A6E"/>
    <w:rsid w:val="00704881"/>
    <w:rsid w:val="007A5CE7"/>
    <w:rsid w:val="007F0687"/>
    <w:rsid w:val="008952F2"/>
    <w:rsid w:val="009326A6"/>
    <w:rsid w:val="00A27F8F"/>
    <w:rsid w:val="00AA2108"/>
    <w:rsid w:val="00B23355"/>
    <w:rsid w:val="00B43E1A"/>
    <w:rsid w:val="00B61173"/>
    <w:rsid w:val="00C361C5"/>
    <w:rsid w:val="00C42A57"/>
    <w:rsid w:val="00C4478C"/>
    <w:rsid w:val="00CC078F"/>
    <w:rsid w:val="00FC4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21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A0D346C68A242679FEC480A53C34D12">
    <w:name w:val="0A0D346C68A242679FEC480A53C34D12"/>
    <w:rsid w:val="00AA2108"/>
  </w:style>
  <w:style w:type="paragraph" w:customStyle="1" w:styleId="9C739305F81844B0A722291A3DAB49C4">
    <w:name w:val="9C739305F81844B0A722291A3DAB49C4"/>
    <w:rsid w:val="00AA2108"/>
  </w:style>
  <w:style w:type="paragraph" w:customStyle="1" w:styleId="267AB2E2B844402A80EB8CB7D3DCF4E2">
    <w:name w:val="267AB2E2B844402A80EB8CB7D3DCF4E2"/>
    <w:rsid w:val="00AA2108"/>
  </w:style>
  <w:style w:type="paragraph" w:customStyle="1" w:styleId="423C9DE739FB4365A7E02BCFF177FDB8">
    <w:name w:val="423C9DE739FB4365A7E02BCFF177FDB8"/>
    <w:rsid w:val="00AA2108"/>
  </w:style>
  <w:style w:type="paragraph" w:customStyle="1" w:styleId="04D15385A6084496B79060CD7EFF5DAC">
    <w:name w:val="04D15385A6084496B79060CD7EFF5DAC"/>
    <w:rsid w:val="00AA2108"/>
  </w:style>
  <w:style w:type="paragraph" w:customStyle="1" w:styleId="9CF14DFE76B34D118871A247907D6396">
    <w:name w:val="9CF14DFE76B34D118871A247907D6396"/>
    <w:rsid w:val="00AA2108"/>
  </w:style>
  <w:style w:type="paragraph" w:customStyle="1" w:styleId="39DBADC611964147BDF39A6E993A8A69">
    <w:name w:val="39DBADC611964147BDF39A6E993A8A69"/>
    <w:rsid w:val="00AA2108"/>
  </w:style>
  <w:style w:type="paragraph" w:customStyle="1" w:styleId="A69EB618211441E5960C7C6344C04D2F">
    <w:name w:val="A69EB618211441E5960C7C6344C04D2F"/>
    <w:rsid w:val="00AA2108"/>
  </w:style>
  <w:style w:type="paragraph" w:customStyle="1" w:styleId="0AB938393CE346F5AC0595BFF6C65975">
    <w:name w:val="0AB938393CE346F5AC0595BFF6C65975"/>
    <w:rsid w:val="00AA2108"/>
  </w:style>
  <w:style w:type="paragraph" w:customStyle="1" w:styleId="11415693FD2F47718B1D6BA08C0879F7">
    <w:name w:val="11415693FD2F47718B1D6BA08C0879F7"/>
    <w:rsid w:val="00CC078F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E959B8-8553-4699-B38D-3943825010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8D8B890-269D-493F-BE43-9DDB923558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 Template numbered.dotx</Template>
  <TotalTime>0</TotalTime>
  <Pages>2</Pages>
  <Words>329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Formal meeting agenda</vt:lpstr>
    </vt:vector>
  </TitlesOfParts>
  <Company>Town of Hingham</Company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Formal meeting agenda</dc:title>
  <dc:creator>Administrator</dc:creator>
  <cp:lastModifiedBy>Delaney, Erin</cp:lastModifiedBy>
  <cp:revision>2</cp:revision>
  <cp:lastPrinted>2025-07-15T22:15:00Z</cp:lastPrinted>
  <dcterms:created xsi:type="dcterms:W3CDTF">2026-02-05T18:27:00Z</dcterms:created>
  <dcterms:modified xsi:type="dcterms:W3CDTF">2026-02-05T18:27:00Z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TC060910371033</vt:lpwstr>
  </property>
</Properties>
</file>